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1DFE6" w14:textId="77777777" w:rsidR="00C12274" w:rsidRDefault="008B1349" w:rsidP="00CF6950">
      <w:pPr>
        <w:rPr>
          <w:rFonts w:ascii="NeueSans Pro Normal" w:hAnsi="NeueSans Pro Normal" w:cs="Arial"/>
        </w:rPr>
        <w:sectPr w:rsidR="00C12274" w:rsidSect="00581A9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1474" w:right="1247" w:bottom="1474" w:left="1361" w:header="567" w:footer="567" w:gutter="0"/>
          <w:cols w:space="708"/>
          <w:formProt w:val="0"/>
          <w:titlePg/>
          <w:docGrid w:linePitch="360"/>
        </w:sectPr>
      </w:pPr>
      <w:r>
        <w:rPr>
          <w:rFonts w:ascii="NeueSans Pro Normal" w:hAnsi="NeueSans Pro Normal" w:cs="Arial"/>
          <w:noProof/>
          <w:lang w:val="fr-CH" w:eastAsia="fr-CH"/>
        </w:rPr>
        <w:drawing>
          <wp:anchor distT="0" distB="0" distL="114300" distR="114300" simplePos="0" relativeHeight="251658240" behindDoc="0" locked="0" layoutInCell="1" allowOverlap="1" wp14:anchorId="0441E062" wp14:editId="0441E063">
            <wp:simplePos x="0" y="0"/>
            <wp:positionH relativeFrom="column">
              <wp:posOffset>-1905</wp:posOffset>
            </wp:positionH>
            <wp:positionV relativeFrom="paragraph">
              <wp:posOffset>3810</wp:posOffset>
            </wp:positionV>
            <wp:extent cx="7559675" cy="10693400"/>
            <wp:effectExtent l="0" t="0" r="3175" b="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ire d'inscription benevole couv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41DFE7" w14:textId="77777777" w:rsidR="00BB0B99" w:rsidRPr="00873803" w:rsidRDefault="00BB0B99" w:rsidP="00CF6950">
      <w:pPr>
        <w:rPr>
          <w:rFonts w:ascii="NeueSans Pro Normal" w:hAnsi="NeueSans Pro Normal" w:cs="Arial"/>
        </w:rPr>
      </w:pPr>
    </w:p>
    <w:p w14:paraId="0441DFE8" w14:textId="77777777" w:rsidR="00BB0B99" w:rsidRPr="00873803" w:rsidRDefault="00BB0B99" w:rsidP="00CF6950">
      <w:pPr>
        <w:rPr>
          <w:rFonts w:ascii="NeueSans Pro Normal" w:hAnsi="NeueSans Pro Normal"/>
          <w:sz w:val="22"/>
          <w:szCs w:val="22"/>
        </w:rPr>
      </w:pPr>
    </w:p>
    <w:tbl>
      <w:tblPr>
        <w:tblW w:w="98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083"/>
        <w:gridCol w:w="1354"/>
        <w:gridCol w:w="349"/>
        <w:gridCol w:w="1005"/>
        <w:gridCol w:w="1354"/>
        <w:gridCol w:w="1354"/>
        <w:gridCol w:w="1365"/>
      </w:tblGrid>
      <w:tr w:rsidR="00D432B5" w:rsidRPr="00873803" w14:paraId="0441DFEB" w14:textId="77777777" w:rsidTr="0032094F">
        <w:tc>
          <w:tcPr>
            <w:tcW w:w="3083" w:type="dxa"/>
            <w:shd w:val="clear" w:color="auto" w:fill="auto"/>
            <w:vAlign w:val="center"/>
          </w:tcPr>
          <w:p w14:paraId="0441DFE9" w14:textId="77777777" w:rsidR="00D432B5" w:rsidRPr="00873803" w:rsidRDefault="00D432B5" w:rsidP="00CF6950">
            <w:pPr>
              <w:rPr>
                <w:rFonts w:ascii="NeueSans Pro Bold" w:hAnsi="NeueSans Pro Bold"/>
                <w:sz w:val="22"/>
                <w:szCs w:val="22"/>
              </w:rPr>
            </w:pPr>
            <w:r w:rsidRPr="00873803">
              <w:rPr>
                <w:rFonts w:ascii="NeueSans Pro Bold" w:hAnsi="NeueSans Pro Bold" w:cs="Arial"/>
                <w:sz w:val="22"/>
                <w:szCs w:val="22"/>
              </w:rPr>
              <w:t>Nom / Prénom</w:t>
            </w:r>
          </w:p>
        </w:tc>
        <w:tc>
          <w:tcPr>
            <w:tcW w:w="6781" w:type="dxa"/>
            <w:gridSpan w:val="6"/>
            <w:shd w:val="clear" w:color="auto" w:fill="auto"/>
            <w:vAlign w:val="center"/>
          </w:tcPr>
          <w:p w14:paraId="0441DFEA" w14:textId="77777777" w:rsidR="00D432B5" w:rsidRPr="00873803" w:rsidRDefault="00D432B5" w:rsidP="00CF6950">
            <w:pPr>
              <w:snapToGrid w:val="0"/>
              <w:rPr>
                <w:rFonts w:ascii="NeueSans Pro Normal" w:hAnsi="NeueSans Pro Normal" w:cs="Arial"/>
                <w:sz w:val="22"/>
                <w:szCs w:val="22"/>
              </w:rPr>
            </w:pPr>
          </w:p>
        </w:tc>
      </w:tr>
      <w:tr w:rsidR="00D432B5" w:rsidRPr="00873803" w14:paraId="0441DFEE" w14:textId="77777777" w:rsidTr="0032094F">
        <w:tc>
          <w:tcPr>
            <w:tcW w:w="3083" w:type="dxa"/>
            <w:shd w:val="clear" w:color="auto" w:fill="auto"/>
            <w:vAlign w:val="center"/>
          </w:tcPr>
          <w:p w14:paraId="0441DFEC" w14:textId="77777777" w:rsidR="00D432B5" w:rsidRPr="00873803" w:rsidRDefault="00D432B5" w:rsidP="00CF6950">
            <w:pPr>
              <w:rPr>
                <w:rFonts w:ascii="NeueSans Pro Bold" w:hAnsi="NeueSans Pro Bold"/>
                <w:sz w:val="22"/>
                <w:szCs w:val="22"/>
              </w:rPr>
            </w:pPr>
            <w:r w:rsidRPr="00873803">
              <w:rPr>
                <w:rFonts w:ascii="NeueSans Pro Bold" w:hAnsi="NeueSans Pro Bold" w:cs="Arial"/>
                <w:sz w:val="22"/>
                <w:szCs w:val="22"/>
              </w:rPr>
              <w:t>Rue n°</w:t>
            </w:r>
          </w:p>
        </w:tc>
        <w:tc>
          <w:tcPr>
            <w:tcW w:w="6781" w:type="dxa"/>
            <w:gridSpan w:val="6"/>
            <w:shd w:val="clear" w:color="auto" w:fill="auto"/>
            <w:vAlign w:val="center"/>
          </w:tcPr>
          <w:p w14:paraId="0441DFED" w14:textId="77777777" w:rsidR="00D432B5" w:rsidRPr="00873803" w:rsidRDefault="00D432B5" w:rsidP="00CF6950">
            <w:pPr>
              <w:snapToGrid w:val="0"/>
              <w:rPr>
                <w:rFonts w:ascii="NeueSans Pro Normal" w:hAnsi="NeueSans Pro Normal" w:cs="Arial"/>
                <w:sz w:val="22"/>
                <w:szCs w:val="22"/>
              </w:rPr>
            </w:pPr>
          </w:p>
        </w:tc>
      </w:tr>
      <w:tr w:rsidR="00D432B5" w:rsidRPr="00873803" w14:paraId="0441DFF1" w14:textId="77777777" w:rsidTr="0032094F">
        <w:tc>
          <w:tcPr>
            <w:tcW w:w="3083" w:type="dxa"/>
            <w:shd w:val="clear" w:color="auto" w:fill="auto"/>
            <w:vAlign w:val="center"/>
          </w:tcPr>
          <w:p w14:paraId="0441DFEF" w14:textId="77777777" w:rsidR="00D432B5" w:rsidRPr="00873803" w:rsidRDefault="00D432B5" w:rsidP="00CF6950">
            <w:pPr>
              <w:rPr>
                <w:rFonts w:ascii="NeueSans Pro Bold" w:hAnsi="NeueSans Pro Bold"/>
                <w:sz w:val="22"/>
                <w:szCs w:val="22"/>
              </w:rPr>
            </w:pPr>
            <w:r w:rsidRPr="00873803">
              <w:rPr>
                <w:rFonts w:ascii="NeueSans Pro Bold" w:hAnsi="NeueSans Pro Bold" w:cs="Arial"/>
                <w:sz w:val="22"/>
                <w:szCs w:val="22"/>
              </w:rPr>
              <w:t>NPA / Lieu</w:t>
            </w:r>
          </w:p>
        </w:tc>
        <w:tc>
          <w:tcPr>
            <w:tcW w:w="6781" w:type="dxa"/>
            <w:gridSpan w:val="6"/>
            <w:shd w:val="clear" w:color="auto" w:fill="auto"/>
            <w:vAlign w:val="center"/>
          </w:tcPr>
          <w:p w14:paraId="0441DFF0" w14:textId="77777777" w:rsidR="00D432B5" w:rsidRPr="00873803" w:rsidRDefault="00D432B5" w:rsidP="00CF6950">
            <w:pPr>
              <w:snapToGrid w:val="0"/>
              <w:rPr>
                <w:rFonts w:ascii="NeueSans Pro Normal" w:hAnsi="NeueSans Pro Normal" w:cs="Arial"/>
                <w:sz w:val="22"/>
                <w:szCs w:val="22"/>
              </w:rPr>
            </w:pPr>
          </w:p>
        </w:tc>
      </w:tr>
      <w:tr w:rsidR="00D432B5" w:rsidRPr="00873803" w14:paraId="0441DFF4" w14:textId="77777777" w:rsidTr="0032094F">
        <w:tc>
          <w:tcPr>
            <w:tcW w:w="3083" w:type="dxa"/>
            <w:shd w:val="clear" w:color="auto" w:fill="auto"/>
            <w:vAlign w:val="center"/>
          </w:tcPr>
          <w:p w14:paraId="0441DFF2" w14:textId="77777777" w:rsidR="00D432B5" w:rsidRPr="00873803" w:rsidRDefault="00D432B5" w:rsidP="00CF6950">
            <w:pPr>
              <w:rPr>
                <w:rFonts w:ascii="NeueSans Pro Bold" w:hAnsi="NeueSans Pro Bold"/>
                <w:sz w:val="22"/>
                <w:szCs w:val="22"/>
              </w:rPr>
            </w:pPr>
            <w:r w:rsidRPr="00873803">
              <w:rPr>
                <w:rFonts w:ascii="NeueSans Pro Bold" w:hAnsi="NeueSans Pro Bold" w:cs="Arial"/>
                <w:sz w:val="22"/>
                <w:szCs w:val="22"/>
              </w:rPr>
              <w:t>Téléphone</w:t>
            </w:r>
          </w:p>
        </w:tc>
        <w:tc>
          <w:tcPr>
            <w:tcW w:w="6781" w:type="dxa"/>
            <w:gridSpan w:val="6"/>
            <w:shd w:val="clear" w:color="auto" w:fill="auto"/>
            <w:vAlign w:val="center"/>
          </w:tcPr>
          <w:p w14:paraId="0441DFF3" w14:textId="77777777" w:rsidR="00D432B5" w:rsidRPr="00873803" w:rsidRDefault="00D432B5" w:rsidP="00CF6950">
            <w:pPr>
              <w:snapToGrid w:val="0"/>
              <w:rPr>
                <w:rFonts w:ascii="NeueSans Pro Normal" w:hAnsi="NeueSans Pro Normal" w:cs="Arial"/>
                <w:sz w:val="22"/>
                <w:szCs w:val="22"/>
              </w:rPr>
            </w:pPr>
          </w:p>
        </w:tc>
      </w:tr>
      <w:tr w:rsidR="00D432B5" w:rsidRPr="00873803" w14:paraId="0441DFF7" w14:textId="77777777" w:rsidTr="0032094F">
        <w:tc>
          <w:tcPr>
            <w:tcW w:w="3083" w:type="dxa"/>
            <w:shd w:val="clear" w:color="auto" w:fill="auto"/>
            <w:vAlign w:val="center"/>
          </w:tcPr>
          <w:p w14:paraId="0441DFF5" w14:textId="77777777" w:rsidR="00D432B5" w:rsidRPr="00873803" w:rsidRDefault="00D432B5" w:rsidP="00CF6950">
            <w:pPr>
              <w:rPr>
                <w:rFonts w:ascii="NeueSans Pro Bold" w:hAnsi="NeueSans Pro Bold"/>
                <w:sz w:val="22"/>
                <w:szCs w:val="22"/>
              </w:rPr>
            </w:pPr>
            <w:r w:rsidRPr="00873803">
              <w:rPr>
                <w:rFonts w:ascii="NeueSans Pro Bold" w:hAnsi="NeueSans Pro Bold" w:cs="Arial"/>
                <w:sz w:val="22"/>
                <w:szCs w:val="22"/>
              </w:rPr>
              <w:t xml:space="preserve">Téléphone mobile </w:t>
            </w:r>
          </w:p>
        </w:tc>
        <w:tc>
          <w:tcPr>
            <w:tcW w:w="6781" w:type="dxa"/>
            <w:gridSpan w:val="6"/>
            <w:shd w:val="clear" w:color="auto" w:fill="auto"/>
            <w:vAlign w:val="center"/>
          </w:tcPr>
          <w:p w14:paraId="0441DFF6" w14:textId="77777777" w:rsidR="00D432B5" w:rsidRPr="00873803" w:rsidRDefault="00D432B5" w:rsidP="00CF6950">
            <w:pPr>
              <w:snapToGrid w:val="0"/>
              <w:rPr>
                <w:rFonts w:ascii="NeueSans Pro Normal" w:hAnsi="NeueSans Pro Normal" w:cs="Arial"/>
                <w:sz w:val="22"/>
                <w:szCs w:val="22"/>
              </w:rPr>
            </w:pPr>
          </w:p>
        </w:tc>
      </w:tr>
      <w:tr w:rsidR="00D432B5" w:rsidRPr="00873803" w14:paraId="0441DFFA" w14:textId="77777777" w:rsidTr="0032094F">
        <w:tc>
          <w:tcPr>
            <w:tcW w:w="3083" w:type="dxa"/>
            <w:shd w:val="clear" w:color="auto" w:fill="auto"/>
            <w:vAlign w:val="center"/>
          </w:tcPr>
          <w:p w14:paraId="0441DFF8" w14:textId="77777777" w:rsidR="00D432B5" w:rsidRPr="00873803" w:rsidRDefault="00D432B5" w:rsidP="00CF6950">
            <w:pPr>
              <w:rPr>
                <w:rFonts w:ascii="NeueSans Pro Bold" w:hAnsi="NeueSans Pro Bold"/>
                <w:sz w:val="22"/>
                <w:szCs w:val="22"/>
              </w:rPr>
            </w:pPr>
            <w:r w:rsidRPr="00873803">
              <w:rPr>
                <w:rFonts w:ascii="NeueSans Pro Bold" w:hAnsi="NeueSans Pro Bold" w:cs="Arial"/>
                <w:sz w:val="22"/>
                <w:szCs w:val="22"/>
              </w:rPr>
              <w:t xml:space="preserve">Adresse </w:t>
            </w:r>
            <w:proofErr w:type="gramStart"/>
            <w:r w:rsidRPr="00873803">
              <w:rPr>
                <w:rFonts w:ascii="NeueSans Pro Bold" w:hAnsi="NeueSans Pro Bold" w:cs="Arial"/>
                <w:sz w:val="22"/>
                <w:szCs w:val="22"/>
              </w:rPr>
              <w:t>e-mail</w:t>
            </w:r>
            <w:proofErr w:type="gramEnd"/>
          </w:p>
        </w:tc>
        <w:tc>
          <w:tcPr>
            <w:tcW w:w="6781" w:type="dxa"/>
            <w:gridSpan w:val="6"/>
            <w:shd w:val="clear" w:color="auto" w:fill="auto"/>
            <w:vAlign w:val="center"/>
          </w:tcPr>
          <w:p w14:paraId="0441DFF9" w14:textId="77777777" w:rsidR="00D432B5" w:rsidRPr="00873803" w:rsidRDefault="00D432B5" w:rsidP="00CF6950">
            <w:pPr>
              <w:snapToGrid w:val="0"/>
              <w:rPr>
                <w:rFonts w:ascii="NeueSans Pro Normal" w:hAnsi="NeueSans Pro Normal" w:cs="Arial"/>
                <w:sz w:val="22"/>
                <w:szCs w:val="22"/>
              </w:rPr>
            </w:pPr>
          </w:p>
        </w:tc>
      </w:tr>
      <w:tr w:rsidR="00D432B5" w:rsidRPr="00873803" w14:paraId="0441DFFD" w14:textId="77777777" w:rsidTr="0032094F">
        <w:tc>
          <w:tcPr>
            <w:tcW w:w="3083" w:type="dxa"/>
            <w:shd w:val="clear" w:color="auto" w:fill="auto"/>
            <w:vAlign w:val="center"/>
          </w:tcPr>
          <w:p w14:paraId="0441DFFB" w14:textId="77777777" w:rsidR="00D432B5" w:rsidRPr="00873803" w:rsidRDefault="00D432B5" w:rsidP="00CF6950">
            <w:pPr>
              <w:rPr>
                <w:rFonts w:ascii="NeueSans Pro Bold" w:hAnsi="NeueSans Pro Bold"/>
                <w:sz w:val="22"/>
                <w:szCs w:val="22"/>
              </w:rPr>
            </w:pPr>
            <w:r w:rsidRPr="00873803">
              <w:rPr>
                <w:rFonts w:ascii="NeueSans Pro Bold" w:hAnsi="NeueSans Pro Bold" w:cs="Arial"/>
                <w:sz w:val="22"/>
                <w:szCs w:val="22"/>
              </w:rPr>
              <w:t>Date de naissance</w:t>
            </w:r>
          </w:p>
        </w:tc>
        <w:tc>
          <w:tcPr>
            <w:tcW w:w="6781" w:type="dxa"/>
            <w:gridSpan w:val="6"/>
            <w:shd w:val="clear" w:color="auto" w:fill="auto"/>
            <w:vAlign w:val="center"/>
          </w:tcPr>
          <w:p w14:paraId="0441DFFC" w14:textId="77777777" w:rsidR="00D432B5" w:rsidRPr="00873803" w:rsidRDefault="00D432B5" w:rsidP="00CF6950">
            <w:pPr>
              <w:snapToGrid w:val="0"/>
              <w:rPr>
                <w:rFonts w:ascii="NeueSans Pro Normal" w:hAnsi="NeueSans Pro Normal" w:cs="Arial"/>
                <w:sz w:val="22"/>
                <w:szCs w:val="22"/>
              </w:rPr>
            </w:pPr>
          </w:p>
        </w:tc>
      </w:tr>
      <w:tr w:rsidR="00D432B5" w:rsidRPr="00873803" w14:paraId="0441E000" w14:textId="77777777" w:rsidTr="0032094F">
        <w:tc>
          <w:tcPr>
            <w:tcW w:w="3083" w:type="dxa"/>
            <w:shd w:val="clear" w:color="auto" w:fill="auto"/>
            <w:vAlign w:val="center"/>
          </w:tcPr>
          <w:p w14:paraId="0441DFFE" w14:textId="77777777" w:rsidR="00D432B5" w:rsidRPr="00873803" w:rsidRDefault="00D432B5" w:rsidP="00CF6950">
            <w:pPr>
              <w:rPr>
                <w:rFonts w:ascii="NeueSans Pro Bold" w:hAnsi="NeueSans Pro Bold"/>
                <w:sz w:val="22"/>
                <w:szCs w:val="22"/>
              </w:rPr>
            </w:pPr>
            <w:r w:rsidRPr="00873803">
              <w:rPr>
                <w:rFonts w:ascii="NeueSans Pro Bold" w:hAnsi="NeueSans Pro Bold" w:cs="Arial"/>
                <w:sz w:val="22"/>
                <w:szCs w:val="22"/>
              </w:rPr>
              <w:t>Nationalité</w:t>
            </w:r>
          </w:p>
        </w:tc>
        <w:tc>
          <w:tcPr>
            <w:tcW w:w="6781" w:type="dxa"/>
            <w:gridSpan w:val="6"/>
            <w:shd w:val="clear" w:color="auto" w:fill="auto"/>
            <w:vAlign w:val="center"/>
          </w:tcPr>
          <w:p w14:paraId="0441DFFF" w14:textId="77777777" w:rsidR="00D432B5" w:rsidRPr="00873803" w:rsidRDefault="00D432B5" w:rsidP="00CF6950">
            <w:pPr>
              <w:snapToGrid w:val="0"/>
              <w:rPr>
                <w:rFonts w:ascii="NeueSans Pro Normal" w:hAnsi="NeueSans Pro Normal" w:cs="Arial"/>
                <w:sz w:val="22"/>
                <w:szCs w:val="22"/>
              </w:rPr>
            </w:pPr>
          </w:p>
        </w:tc>
      </w:tr>
      <w:tr w:rsidR="00D432B5" w:rsidRPr="00873803" w14:paraId="0441E003" w14:textId="77777777" w:rsidTr="0032094F">
        <w:tc>
          <w:tcPr>
            <w:tcW w:w="3083" w:type="dxa"/>
            <w:shd w:val="clear" w:color="auto" w:fill="auto"/>
            <w:vAlign w:val="center"/>
          </w:tcPr>
          <w:p w14:paraId="0441E001" w14:textId="77777777" w:rsidR="00D432B5" w:rsidRPr="00873803" w:rsidRDefault="00D432B5" w:rsidP="00CF6950">
            <w:pPr>
              <w:rPr>
                <w:rFonts w:ascii="NeueSans Pro Bold" w:hAnsi="NeueSans Pro Bold"/>
                <w:sz w:val="22"/>
                <w:szCs w:val="22"/>
              </w:rPr>
            </w:pPr>
            <w:r w:rsidRPr="00873803">
              <w:rPr>
                <w:rFonts w:ascii="NeueSans Pro Bold" w:hAnsi="NeueSans Pro Bold" w:cs="Arial"/>
                <w:sz w:val="22"/>
                <w:szCs w:val="22"/>
              </w:rPr>
              <w:t>Langue maternelle</w:t>
            </w:r>
          </w:p>
        </w:tc>
        <w:tc>
          <w:tcPr>
            <w:tcW w:w="6781" w:type="dxa"/>
            <w:gridSpan w:val="6"/>
            <w:shd w:val="clear" w:color="auto" w:fill="auto"/>
            <w:vAlign w:val="center"/>
          </w:tcPr>
          <w:p w14:paraId="0441E002" w14:textId="77777777" w:rsidR="00D432B5" w:rsidRPr="00873803" w:rsidRDefault="00D432B5" w:rsidP="00CF6950">
            <w:pPr>
              <w:snapToGrid w:val="0"/>
              <w:rPr>
                <w:rFonts w:ascii="NeueSans Pro Normal" w:hAnsi="NeueSans Pro Normal" w:cs="Arial"/>
                <w:sz w:val="22"/>
                <w:szCs w:val="22"/>
              </w:rPr>
            </w:pPr>
          </w:p>
        </w:tc>
      </w:tr>
      <w:tr w:rsidR="00D432B5" w:rsidRPr="00873803" w14:paraId="0441E006" w14:textId="77777777" w:rsidTr="0032094F">
        <w:tc>
          <w:tcPr>
            <w:tcW w:w="3083" w:type="dxa"/>
            <w:shd w:val="clear" w:color="auto" w:fill="auto"/>
            <w:vAlign w:val="center"/>
          </w:tcPr>
          <w:p w14:paraId="0441E004" w14:textId="77777777" w:rsidR="00D432B5" w:rsidRPr="00873803" w:rsidRDefault="00D432B5" w:rsidP="00CF6950">
            <w:pPr>
              <w:rPr>
                <w:rFonts w:ascii="NeueSans Pro Bold" w:hAnsi="NeueSans Pro Bold"/>
                <w:sz w:val="22"/>
                <w:szCs w:val="22"/>
              </w:rPr>
            </w:pPr>
            <w:r w:rsidRPr="00873803">
              <w:rPr>
                <w:rFonts w:ascii="NeueSans Pro Bold" w:hAnsi="NeueSans Pro Bold" w:cs="Arial"/>
                <w:sz w:val="22"/>
                <w:szCs w:val="22"/>
              </w:rPr>
              <w:t>Autres langues</w:t>
            </w:r>
          </w:p>
        </w:tc>
        <w:tc>
          <w:tcPr>
            <w:tcW w:w="6781" w:type="dxa"/>
            <w:gridSpan w:val="6"/>
            <w:shd w:val="clear" w:color="auto" w:fill="auto"/>
            <w:vAlign w:val="center"/>
          </w:tcPr>
          <w:p w14:paraId="0441E005" w14:textId="77777777" w:rsidR="00D432B5" w:rsidRPr="00873803" w:rsidRDefault="00D432B5" w:rsidP="00CF6950">
            <w:pPr>
              <w:snapToGrid w:val="0"/>
              <w:rPr>
                <w:rFonts w:ascii="NeueSans Pro Normal" w:hAnsi="NeueSans Pro Normal" w:cs="Arial"/>
                <w:sz w:val="22"/>
                <w:szCs w:val="22"/>
              </w:rPr>
            </w:pPr>
          </w:p>
        </w:tc>
      </w:tr>
      <w:tr w:rsidR="00D432B5" w:rsidRPr="00873803" w14:paraId="0441E009" w14:textId="77777777" w:rsidTr="0032094F">
        <w:tc>
          <w:tcPr>
            <w:tcW w:w="3083" w:type="dxa"/>
            <w:shd w:val="clear" w:color="auto" w:fill="auto"/>
            <w:vAlign w:val="center"/>
          </w:tcPr>
          <w:p w14:paraId="0441E007" w14:textId="77777777" w:rsidR="00D432B5" w:rsidRPr="00873803" w:rsidRDefault="00D432B5" w:rsidP="00CF6950">
            <w:pPr>
              <w:rPr>
                <w:rFonts w:ascii="NeueSans Pro Bold" w:hAnsi="NeueSans Pro Bold"/>
                <w:sz w:val="22"/>
                <w:szCs w:val="22"/>
              </w:rPr>
            </w:pPr>
            <w:r w:rsidRPr="00873803">
              <w:rPr>
                <w:rFonts w:ascii="NeueSans Pro Bold" w:hAnsi="NeueSans Pro Bold" w:cs="Arial"/>
                <w:sz w:val="22"/>
                <w:szCs w:val="22"/>
              </w:rPr>
              <w:t>Profession</w:t>
            </w:r>
          </w:p>
        </w:tc>
        <w:tc>
          <w:tcPr>
            <w:tcW w:w="6781" w:type="dxa"/>
            <w:gridSpan w:val="6"/>
            <w:shd w:val="clear" w:color="auto" w:fill="auto"/>
            <w:vAlign w:val="center"/>
          </w:tcPr>
          <w:p w14:paraId="0441E008" w14:textId="77777777" w:rsidR="00D432B5" w:rsidRPr="00873803" w:rsidRDefault="00D432B5" w:rsidP="00CF6950">
            <w:pPr>
              <w:snapToGrid w:val="0"/>
              <w:rPr>
                <w:rFonts w:ascii="NeueSans Pro Normal" w:hAnsi="NeueSans Pro Normal" w:cs="Arial"/>
                <w:sz w:val="22"/>
                <w:szCs w:val="22"/>
              </w:rPr>
            </w:pPr>
          </w:p>
        </w:tc>
      </w:tr>
      <w:tr w:rsidR="00D432B5" w:rsidRPr="00873803" w14:paraId="0441E00C" w14:textId="77777777" w:rsidTr="0032094F">
        <w:tc>
          <w:tcPr>
            <w:tcW w:w="3083" w:type="dxa"/>
            <w:shd w:val="clear" w:color="auto" w:fill="auto"/>
            <w:vAlign w:val="center"/>
          </w:tcPr>
          <w:p w14:paraId="0441E00A" w14:textId="77777777" w:rsidR="00D432B5" w:rsidRPr="00873803" w:rsidRDefault="00D432B5" w:rsidP="00CF6950">
            <w:pPr>
              <w:rPr>
                <w:rFonts w:ascii="NeueSans Pro Bold" w:hAnsi="NeueSans Pro Bold"/>
                <w:sz w:val="22"/>
                <w:szCs w:val="22"/>
              </w:rPr>
            </w:pPr>
            <w:r w:rsidRPr="00873803">
              <w:rPr>
                <w:rFonts w:ascii="NeueSans Pro Bold" w:hAnsi="NeueSans Pro Bold" w:cs="Arial"/>
                <w:sz w:val="22"/>
                <w:szCs w:val="22"/>
              </w:rPr>
              <w:t xml:space="preserve">Êtes-vous </w:t>
            </w:r>
            <w:proofErr w:type="gramStart"/>
            <w:r w:rsidRPr="00873803">
              <w:rPr>
                <w:rFonts w:ascii="NeueSans Pro Bold" w:hAnsi="NeueSans Pro Bold" w:cs="Arial"/>
                <w:sz w:val="22"/>
                <w:szCs w:val="22"/>
              </w:rPr>
              <w:t>retraité</w:t>
            </w:r>
            <w:r w:rsidRPr="00873803">
              <w:rPr>
                <w:rFonts w:ascii="NeueSans Pro Bold" w:hAnsi="NeueSans Pro Bold" w:cs="Courier New"/>
                <w:sz w:val="22"/>
                <w:szCs w:val="22"/>
              </w:rPr>
              <w:t>?</w:t>
            </w:r>
            <w:proofErr w:type="gramEnd"/>
          </w:p>
        </w:tc>
        <w:tc>
          <w:tcPr>
            <w:tcW w:w="6781" w:type="dxa"/>
            <w:gridSpan w:val="6"/>
            <w:shd w:val="clear" w:color="auto" w:fill="auto"/>
            <w:vAlign w:val="center"/>
          </w:tcPr>
          <w:p w14:paraId="0441E00B" w14:textId="77777777" w:rsidR="00D432B5" w:rsidRPr="00873803" w:rsidRDefault="00D432B5" w:rsidP="00CF6950">
            <w:pPr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Pr="00873803">
              <w:rPr>
                <w:rFonts w:ascii="NeueSans Pro Normal" w:eastAsia="Arial" w:hAnsi="NeueSans Pro Normal" w:cs="Arial"/>
                <w:sz w:val="22"/>
                <w:szCs w:val="22"/>
              </w:rPr>
              <w:t xml:space="preserve"> </w:t>
            </w:r>
            <w:proofErr w:type="gramStart"/>
            <w:r w:rsidRPr="00873803">
              <w:rPr>
                <w:rFonts w:ascii="NeueSans Pro Normal" w:hAnsi="NeueSans Pro Normal" w:cs="Arial"/>
                <w:sz w:val="22"/>
                <w:szCs w:val="22"/>
              </w:rPr>
              <w:t>oui</w:t>
            </w:r>
            <w:r w:rsidR="004B5A10">
              <w:rPr>
                <w:rFonts w:ascii="NeueSans Pro Normal" w:hAnsi="NeueSans Pro Normal" w:cs="Arial"/>
                <w:sz w:val="22"/>
                <w:szCs w:val="22"/>
              </w:rPr>
              <w:t xml:space="preserve"> </w:t>
            </w:r>
            <w:r w:rsidRPr="00873803">
              <w:rPr>
                <w:rFonts w:ascii="NeueSans Pro Normal" w:hAnsi="NeueSans Pro Normal" w:cs="Arial"/>
                <w:sz w:val="22"/>
                <w:szCs w:val="22"/>
              </w:rPr>
              <w:t xml:space="preserve"> </w:t>
            </w: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proofErr w:type="gramEnd"/>
            <w:r w:rsidRPr="00873803">
              <w:rPr>
                <w:rFonts w:ascii="NeueSans Pro Normal" w:hAnsi="NeueSans Pro Normal" w:cs="Arial"/>
                <w:sz w:val="22"/>
                <w:szCs w:val="22"/>
              </w:rPr>
              <w:t xml:space="preserve"> non</w:t>
            </w:r>
          </w:p>
        </w:tc>
      </w:tr>
      <w:tr w:rsidR="00D432B5" w:rsidRPr="00873803" w14:paraId="0441E00F" w14:textId="77777777" w:rsidTr="0032094F">
        <w:tc>
          <w:tcPr>
            <w:tcW w:w="3083" w:type="dxa"/>
            <w:shd w:val="clear" w:color="auto" w:fill="auto"/>
            <w:vAlign w:val="center"/>
          </w:tcPr>
          <w:p w14:paraId="0441E00D" w14:textId="77777777" w:rsidR="00D432B5" w:rsidRPr="00873803" w:rsidRDefault="00D432B5" w:rsidP="00CF6950">
            <w:pPr>
              <w:rPr>
                <w:rFonts w:ascii="NeueSans Pro Bold" w:hAnsi="NeueSans Pro Bold"/>
                <w:sz w:val="22"/>
                <w:szCs w:val="22"/>
              </w:rPr>
            </w:pPr>
            <w:r w:rsidRPr="00873803">
              <w:rPr>
                <w:rFonts w:ascii="NeueSans Pro Bold" w:hAnsi="NeueSans Pro Bold" w:cs="Arial"/>
                <w:sz w:val="22"/>
                <w:szCs w:val="22"/>
              </w:rPr>
              <w:t xml:space="preserve">Disposez-vous d’une </w:t>
            </w:r>
            <w:proofErr w:type="gramStart"/>
            <w:r w:rsidRPr="00873803">
              <w:rPr>
                <w:rFonts w:ascii="NeueSans Pro Bold" w:hAnsi="NeueSans Pro Bold" w:cs="Arial"/>
                <w:sz w:val="22"/>
                <w:szCs w:val="22"/>
              </w:rPr>
              <w:t>voiture</w:t>
            </w:r>
            <w:r w:rsidRPr="00873803">
              <w:rPr>
                <w:rFonts w:ascii="NeueSans Pro Bold" w:hAnsi="NeueSans Pro Bold" w:cs="Courier New"/>
                <w:sz w:val="22"/>
                <w:szCs w:val="22"/>
              </w:rPr>
              <w:t>?</w:t>
            </w:r>
            <w:proofErr w:type="gramEnd"/>
          </w:p>
        </w:tc>
        <w:tc>
          <w:tcPr>
            <w:tcW w:w="6781" w:type="dxa"/>
            <w:gridSpan w:val="6"/>
            <w:shd w:val="clear" w:color="auto" w:fill="auto"/>
            <w:vAlign w:val="center"/>
          </w:tcPr>
          <w:p w14:paraId="0441E00E" w14:textId="77777777" w:rsidR="00D432B5" w:rsidRPr="00873803" w:rsidRDefault="00D432B5" w:rsidP="00CF6950">
            <w:pPr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Pr="00873803">
              <w:rPr>
                <w:rFonts w:ascii="NeueSans Pro Normal" w:eastAsia="Arial" w:hAnsi="NeueSans Pro Normal" w:cs="Arial"/>
                <w:sz w:val="22"/>
                <w:szCs w:val="22"/>
              </w:rPr>
              <w:t xml:space="preserve"> </w:t>
            </w:r>
            <w:proofErr w:type="gramStart"/>
            <w:r w:rsidRPr="00873803">
              <w:rPr>
                <w:rFonts w:ascii="NeueSans Pro Normal" w:hAnsi="NeueSans Pro Normal" w:cs="Arial"/>
                <w:sz w:val="22"/>
                <w:szCs w:val="22"/>
              </w:rPr>
              <w:t>oui</w:t>
            </w:r>
            <w:r w:rsidR="004B5A10">
              <w:rPr>
                <w:rFonts w:ascii="NeueSans Pro Normal" w:hAnsi="NeueSans Pro Normal" w:cs="Arial"/>
                <w:sz w:val="22"/>
                <w:szCs w:val="22"/>
              </w:rPr>
              <w:t xml:space="preserve"> </w:t>
            </w:r>
            <w:r w:rsidRPr="00873803">
              <w:rPr>
                <w:rFonts w:ascii="NeueSans Pro Normal" w:hAnsi="NeueSans Pro Normal" w:cs="Arial"/>
                <w:sz w:val="22"/>
                <w:szCs w:val="22"/>
              </w:rPr>
              <w:t xml:space="preserve"> </w:t>
            </w: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proofErr w:type="gramEnd"/>
            <w:r w:rsidRPr="00873803">
              <w:rPr>
                <w:rFonts w:ascii="NeueSans Pro Normal" w:hAnsi="NeueSans Pro Normal" w:cs="Arial"/>
                <w:sz w:val="22"/>
                <w:szCs w:val="22"/>
              </w:rPr>
              <w:t xml:space="preserve"> non</w:t>
            </w:r>
          </w:p>
        </w:tc>
      </w:tr>
      <w:tr w:rsidR="00D432B5" w:rsidRPr="00873803" w14:paraId="0441E013" w14:textId="77777777" w:rsidTr="0032094F">
        <w:tc>
          <w:tcPr>
            <w:tcW w:w="3083" w:type="dxa"/>
            <w:shd w:val="clear" w:color="auto" w:fill="auto"/>
            <w:vAlign w:val="center"/>
          </w:tcPr>
          <w:p w14:paraId="0441E010" w14:textId="77777777" w:rsidR="00D432B5" w:rsidRPr="00873803" w:rsidRDefault="00D432B5" w:rsidP="00CF6950">
            <w:pPr>
              <w:rPr>
                <w:rFonts w:ascii="NeueSans Pro Bold" w:hAnsi="NeueSans Pro Bold"/>
                <w:sz w:val="22"/>
                <w:szCs w:val="22"/>
              </w:rPr>
            </w:pPr>
            <w:r w:rsidRPr="00873803">
              <w:rPr>
                <w:rFonts w:ascii="NeueSans Pro Bold" w:hAnsi="NeueSans Pro Bold" w:cs="Arial"/>
                <w:sz w:val="22"/>
                <w:szCs w:val="22"/>
              </w:rPr>
              <w:t xml:space="preserve">D’un abonnement de transports </w:t>
            </w:r>
            <w:proofErr w:type="gramStart"/>
            <w:r w:rsidRPr="00873803">
              <w:rPr>
                <w:rFonts w:ascii="NeueSans Pro Bold" w:hAnsi="NeueSans Pro Bold" w:cs="Arial"/>
                <w:sz w:val="22"/>
                <w:szCs w:val="22"/>
              </w:rPr>
              <w:t>publics</w:t>
            </w:r>
            <w:r w:rsidRPr="00873803">
              <w:rPr>
                <w:rFonts w:ascii="NeueSans Pro Bold" w:hAnsi="NeueSans Pro Bold" w:cs="Courier New"/>
                <w:sz w:val="22"/>
                <w:szCs w:val="22"/>
              </w:rPr>
              <w:t>?</w:t>
            </w:r>
            <w:proofErr w:type="gramEnd"/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 w14:paraId="0441E011" w14:textId="77777777" w:rsidR="00D432B5" w:rsidRPr="00873803" w:rsidRDefault="00D432B5" w:rsidP="00CF6950">
            <w:pPr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Pr="00873803">
              <w:rPr>
                <w:rFonts w:ascii="NeueSans Pro Normal" w:eastAsia="Arial" w:hAnsi="NeueSans Pro Normal" w:cs="Arial"/>
                <w:sz w:val="22"/>
                <w:szCs w:val="22"/>
              </w:rPr>
              <w:t xml:space="preserve"> </w:t>
            </w:r>
            <w:proofErr w:type="gramStart"/>
            <w:r w:rsidRPr="00873803">
              <w:rPr>
                <w:rFonts w:ascii="NeueSans Pro Normal" w:hAnsi="NeueSans Pro Normal" w:cs="Arial"/>
                <w:sz w:val="22"/>
                <w:szCs w:val="22"/>
              </w:rPr>
              <w:t>oui</w:t>
            </w:r>
            <w:r w:rsidR="004B5A10">
              <w:rPr>
                <w:rFonts w:ascii="NeueSans Pro Normal" w:hAnsi="NeueSans Pro Normal" w:cs="Arial"/>
                <w:sz w:val="22"/>
                <w:szCs w:val="22"/>
              </w:rPr>
              <w:t xml:space="preserve"> </w:t>
            </w:r>
            <w:r w:rsidRPr="00873803">
              <w:rPr>
                <w:rFonts w:ascii="NeueSans Pro Normal" w:hAnsi="NeueSans Pro Normal" w:cs="Arial"/>
                <w:sz w:val="22"/>
                <w:szCs w:val="22"/>
              </w:rPr>
              <w:t xml:space="preserve"> </w:t>
            </w: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proofErr w:type="gramEnd"/>
            <w:r w:rsidRPr="00873803">
              <w:rPr>
                <w:rFonts w:ascii="NeueSans Pro Normal" w:hAnsi="NeueSans Pro Normal" w:cs="Arial"/>
                <w:sz w:val="22"/>
                <w:szCs w:val="22"/>
              </w:rPr>
              <w:t xml:space="preserve"> non</w:t>
            </w:r>
          </w:p>
        </w:tc>
        <w:tc>
          <w:tcPr>
            <w:tcW w:w="5078" w:type="dxa"/>
            <w:gridSpan w:val="4"/>
            <w:shd w:val="clear" w:color="auto" w:fill="auto"/>
            <w:vAlign w:val="center"/>
          </w:tcPr>
          <w:p w14:paraId="0441E012" w14:textId="77777777" w:rsidR="00D432B5" w:rsidRPr="00873803" w:rsidRDefault="00D432B5" w:rsidP="00CF6950">
            <w:pPr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NeueSans Pro Normal" w:hAnsi="NeueSans Pro Normal" w:cs="Arial"/>
                <w:sz w:val="22"/>
                <w:szCs w:val="22"/>
              </w:rPr>
              <w:t xml:space="preserve">Si oui, </w:t>
            </w:r>
            <w:proofErr w:type="gramStart"/>
            <w:r w:rsidRPr="00873803">
              <w:rPr>
                <w:rFonts w:ascii="NeueSans Pro Normal" w:hAnsi="NeueSans Pro Normal" w:cs="Arial"/>
                <w:sz w:val="22"/>
                <w:szCs w:val="22"/>
              </w:rPr>
              <w:t>lequel</w:t>
            </w:r>
            <w:r w:rsidRPr="00873803">
              <w:rPr>
                <w:rFonts w:ascii="NeueSans Pro Normal" w:hAnsi="NeueSans Pro Normal" w:cs="Courier New"/>
                <w:sz w:val="22"/>
                <w:szCs w:val="22"/>
              </w:rPr>
              <w:t>:</w:t>
            </w:r>
            <w:proofErr w:type="gramEnd"/>
            <w:r w:rsidR="00B463FB" w:rsidRPr="00873803">
              <w:rPr>
                <w:rFonts w:ascii="Verdana" w:hAnsi="Verdana" w:cs="Arial"/>
                <w:sz w:val="22"/>
                <w:szCs w:val="22"/>
              </w:rPr>
              <w:t xml:space="preserve"> ________________________</w:t>
            </w:r>
          </w:p>
        </w:tc>
      </w:tr>
      <w:tr w:rsidR="00D432B5" w:rsidRPr="00873803" w14:paraId="0441E015" w14:textId="77777777" w:rsidTr="0032094F">
        <w:tc>
          <w:tcPr>
            <w:tcW w:w="9864" w:type="dxa"/>
            <w:gridSpan w:val="7"/>
            <w:shd w:val="clear" w:color="auto" w:fill="D9D9D9" w:themeFill="background1" w:themeFillShade="D9"/>
            <w:vAlign w:val="center"/>
          </w:tcPr>
          <w:p w14:paraId="0441E014" w14:textId="77777777" w:rsidR="00D432B5" w:rsidRPr="00873803" w:rsidRDefault="00D432B5" w:rsidP="00CF6950">
            <w:pPr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NeueSans Pro Bold" w:hAnsi="NeueSans Pro Bold" w:cs="Arial"/>
                <w:sz w:val="22"/>
                <w:szCs w:val="22"/>
              </w:rPr>
              <w:t xml:space="preserve">Quelles sont vos </w:t>
            </w:r>
            <w:proofErr w:type="gramStart"/>
            <w:r w:rsidRPr="00873803">
              <w:rPr>
                <w:rFonts w:ascii="NeueSans Pro Bold" w:hAnsi="NeueSans Pro Bold" w:cs="Arial"/>
                <w:sz w:val="22"/>
                <w:szCs w:val="22"/>
              </w:rPr>
              <w:t>disponibilités?</w:t>
            </w:r>
            <w:proofErr w:type="gramEnd"/>
          </w:p>
        </w:tc>
      </w:tr>
      <w:tr w:rsidR="00D432B5" w:rsidRPr="00873803" w14:paraId="0441E01C" w14:textId="77777777" w:rsidTr="0032094F">
        <w:tc>
          <w:tcPr>
            <w:tcW w:w="3083" w:type="dxa"/>
            <w:shd w:val="clear" w:color="auto" w:fill="auto"/>
            <w:vAlign w:val="center"/>
          </w:tcPr>
          <w:p w14:paraId="0441E016" w14:textId="77777777" w:rsidR="00D432B5" w:rsidRPr="00545F22" w:rsidRDefault="00D432B5" w:rsidP="00CF6950">
            <w:pPr>
              <w:snapToGrid w:val="0"/>
              <w:rPr>
                <w:rFonts w:ascii="NeueSans Pro Normal" w:hAnsi="NeueSans Pro Normal" w:cs="Arial"/>
                <w:sz w:val="22"/>
                <w:szCs w:val="22"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14:paraId="0441E017" w14:textId="77777777" w:rsidR="00D432B5" w:rsidRPr="00545F22" w:rsidRDefault="00D432B5" w:rsidP="00CF6950">
            <w:pPr>
              <w:jc w:val="center"/>
              <w:rPr>
                <w:rFonts w:ascii="NeueSans Pro Normal" w:hAnsi="NeueSans Pro Normal"/>
                <w:sz w:val="22"/>
                <w:szCs w:val="22"/>
              </w:rPr>
            </w:pPr>
            <w:r w:rsidRPr="00545F22">
              <w:rPr>
                <w:rFonts w:ascii="NeueSans Pro Normal" w:hAnsi="NeueSans Pro Normal" w:cs="Arial"/>
                <w:sz w:val="22"/>
                <w:szCs w:val="22"/>
              </w:rPr>
              <w:t>Lundi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0441E018" w14:textId="77777777" w:rsidR="00D432B5" w:rsidRPr="00545F22" w:rsidRDefault="00D432B5" w:rsidP="00CF6950">
            <w:pPr>
              <w:jc w:val="center"/>
              <w:rPr>
                <w:rFonts w:ascii="NeueSans Pro Normal" w:hAnsi="NeueSans Pro Normal"/>
                <w:sz w:val="22"/>
                <w:szCs w:val="22"/>
              </w:rPr>
            </w:pPr>
            <w:r w:rsidRPr="00545F22">
              <w:rPr>
                <w:rFonts w:ascii="NeueSans Pro Normal" w:hAnsi="NeueSans Pro Normal" w:cs="Arial"/>
                <w:sz w:val="22"/>
                <w:szCs w:val="22"/>
              </w:rPr>
              <w:t>Mardi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441E019" w14:textId="77777777" w:rsidR="00D432B5" w:rsidRPr="00545F22" w:rsidRDefault="00D432B5" w:rsidP="00CF6950">
            <w:pPr>
              <w:jc w:val="center"/>
              <w:rPr>
                <w:rFonts w:ascii="NeueSans Pro Normal" w:hAnsi="NeueSans Pro Normal"/>
                <w:sz w:val="22"/>
                <w:szCs w:val="22"/>
              </w:rPr>
            </w:pPr>
            <w:r w:rsidRPr="00545F22">
              <w:rPr>
                <w:rFonts w:ascii="NeueSans Pro Normal" w:hAnsi="NeueSans Pro Normal" w:cs="Arial"/>
                <w:sz w:val="22"/>
                <w:szCs w:val="22"/>
              </w:rPr>
              <w:t>Mercredi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441E01A" w14:textId="77777777" w:rsidR="00D432B5" w:rsidRPr="00545F22" w:rsidRDefault="00D432B5" w:rsidP="00CF6950">
            <w:pPr>
              <w:jc w:val="center"/>
              <w:rPr>
                <w:rFonts w:ascii="NeueSans Pro Normal" w:hAnsi="NeueSans Pro Normal"/>
                <w:sz w:val="22"/>
                <w:szCs w:val="22"/>
              </w:rPr>
            </w:pPr>
            <w:r w:rsidRPr="00545F22">
              <w:rPr>
                <w:rFonts w:ascii="NeueSans Pro Normal" w:hAnsi="NeueSans Pro Normal" w:cs="Arial"/>
                <w:sz w:val="22"/>
                <w:szCs w:val="22"/>
              </w:rPr>
              <w:t>Jeudi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441E01B" w14:textId="77777777" w:rsidR="00D432B5" w:rsidRPr="00545F22" w:rsidRDefault="00D432B5" w:rsidP="00CF6950">
            <w:pPr>
              <w:jc w:val="center"/>
              <w:rPr>
                <w:rFonts w:ascii="NeueSans Pro Normal" w:hAnsi="NeueSans Pro Normal"/>
                <w:sz w:val="22"/>
                <w:szCs w:val="22"/>
              </w:rPr>
            </w:pPr>
            <w:r w:rsidRPr="00545F22">
              <w:rPr>
                <w:rFonts w:ascii="NeueSans Pro Normal" w:hAnsi="NeueSans Pro Normal" w:cs="Arial"/>
                <w:sz w:val="22"/>
                <w:szCs w:val="22"/>
              </w:rPr>
              <w:t>Vendredi</w:t>
            </w:r>
          </w:p>
        </w:tc>
      </w:tr>
      <w:tr w:rsidR="00D432B5" w:rsidRPr="00873803" w14:paraId="0441E023" w14:textId="77777777" w:rsidTr="0032094F">
        <w:tc>
          <w:tcPr>
            <w:tcW w:w="3083" w:type="dxa"/>
            <w:shd w:val="clear" w:color="auto" w:fill="auto"/>
            <w:vAlign w:val="center"/>
          </w:tcPr>
          <w:p w14:paraId="0441E01D" w14:textId="77777777" w:rsidR="00D432B5" w:rsidRPr="00545F22" w:rsidRDefault="00D432B5" w:rsidP="00CF6950">
            <w:pPr>
              <w:rPr>
                <w:rFonts w:ascii="NeueSans Pro Normal" w:hAnsi="NeueSans Pro Normal"/>
                <w:sz w:val="22"/>
                <w:szCs w:val="22"/>
              </w:rPr>
            </w:pPr>
            <w:r w:rsidRPr="00545F22">
              <w:rPr>
                <w:rFonts w:ascii="NeueSans Pro Normal" w:hAnsi="NeueSans Pro Normal" w:cs="Arial"/>
                <w:sz w:val="22"/>
                <w:szCs w:val="22"/>
              </w:rPr>
              <w:t>Matin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441E01E" w14:textId="77777777" w:rsidR="00D432B5" w:rsidRPr="00545F22" w:rsidRDefault="00545F22" w:rsidP="00CF6950">
            <w:pPr>
              <w:snapToGrid w:val="0"/>
              <w:jc w:val="center"/>
              <w:rPr>
                <w:rFonts w:ascii="NeueSans Pro Normal" w:hAnsi="NeueSans Pro Normal" w:cs="Arial"/>
                <w:sz w:val="22"/>
                <w:szCs w:val="22"/>
              </w:rPr>
            </w:pPr>
            <w:r w:rsidRPr="00545F22">
              <w:rPr>
                <w:rFonts w:ascii="Courier New" w:hAnsi="Courier New" w:cs="Courier New"/>
                <w:sz w:val="22"/>
                <w:szCs w:val="22"/>
                <w:lang w:val="fr-CH"/>
              </w:rPr>
              <w:t>□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0441E01F" w14:textId="77777777" w:rsidR="00D432B5" w:rsidRPr="00545F22" w:rsidRDefault="00545F22" w:rsidP="00CF6950">
            <w:pPr>
              <w:snapToGrid w:val="0"/>
              <w:jc w:val="center"/>
              <w:rPr>
                <w:rFonts w:ascii="NeueSans Pro Normal" w:hAnsi="NeueSans Pro Normal" w:cs="Arial"/>
                <w:sz w:val="22"/>
                <w:szCs w:val="22"/>
              </w:rPr>
            </w:pPr>
            <w:r w:rsidRPr="00545F22">
              <w:rPr>
                <w:rFonts w:ascii="Courier New" w:hAnsi="Courier New" w:cs="Courier New"/>
                <w:sz w:val="22"/>
                <w:szCs w:val="22"/>
                <w:lang w:val="fr-CH"/>
              </w:rPr>
              <w:t>□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441E020" w14:textId="77777777" w:rsidR="00D432B5" w:rsidRPr="00545F22" w:rsidRDefault="00545F22" w:rsidP="00CF6950">
            <w:pPr>
              <w:snapToGrid w:val="0"/>
              <w:jc w:val="center"/>
              <w:rPr>
                <w:rFonts w:ascii="NeueSans Pro Normal" w:hAnsi="NeueSans Pro Normal" w:cs="Arial"/>
                <w:sz w:val="22"/>
                <w:szCs w:val="22"/>
              </w:rPr>
            </w:pPr>
            <w:r w:rsidRPr="00545F22">
              <w:rPr>
                <w:rFonts w:ascii="Courier New" w:hAnsi="Courier New" w:cs="Courier New"/>
                <w:sz w:val="22"/>
                <w:szCs w:val="22"/>
                <w:lang w:val="fr-CH"/>
              </w:rPr>
              <w:t>□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441E021" w14:textId="77777777" w:rsidR="00D432B5" w:rsidRPr="00545F22" w:rsidRDefault="00545F22" w:rsidP="00CF6950">
            <w:pPr>
              <w:snapToGrid w:val="0"/>
              <w:jc w:val="center"/>
              <w:rPr>
                <w:rFonts w:ascii="NeueSans Pro Normal" w:hAnsi="NeueSans Pro Normal" w:cs="Arial"/>
                <w:sz w:val="22"/>
                <w:szCs w:val="22"/>
              </w:rPr>
            </w:pPr>
            <w:r w:rsidRPr="00545F22">
              <w:rPr>
                <w:rFonts w:ascii="Courier New" w:hAnsi="Courier New" w:cs="Courier New"/>
                <w:sz w:val="22"/>
                <w:szCs w:val="22"/>
                <w:lang w:val="fr-CH"/>
              </w:rPr>
              <w:t>□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441E022" w14:textId="77777777" w:rsidR="00D432B5" w:rsidRPr="00545F22" w:rsidRDefault="00545F22" w:rsidP="00CF6950">
            <w:pPr>
              <w:snapToGrid w:val="0"/>
              <w:jc w:val="center"/>
              <w:rPr>
                <w:rFonts w:ascii="NeueSans Pro Normal" w:hAnsi="NeueSans Pro Normal" w:cs="Arial"/>
                <w:sz w:val="22"/>
                <w:szCs w:val="22"/>
              </w:rPr>
            </w:pPr>
            <w:r w:rsidRPr="00545F22">
              <w:rPr>
                <w:rFonts w:ascii="Courier New" w:hAnsi="Courier New" w:cs="Courier New"/>
                <w:sz w:val="22"/>
                <w:szCs w:val="22"/>
                <w:lang w:val="fr-CH"/>
              </w:rPr>
              <w:t>□</w:t>
            </w:r>
          </w:p>
        </w:tc>
      </w:tr>
      <w:tr w:rsidR="00D432B5" w:rsidRPr="00873803" w14:paraId="0441E02A" w14:textId="77777777" w:rsidTr="0032094F">
        <w:tc>
          <w:tcPr>
            <w:tcW w:w="3083" w:type="dxa"/>
            <w:shd w:val="clear" w:color="auto" w:fill="auto"/>
            <w:vAlign w:val="center"/>
          </w:tcPr>
          <w:p w14:paraId="0441E024" w14:textId="77777777" w:rsidR="00D432B5" w:rsidRPr="00545F22" w:rsidRDefault="00D432B5" w:rsidP="00CF6950">
            <w:pPr>
              <w:rPr>
                <w:rFonts w:ascii="NeueSans Pro Normal" w:hAnsi="NeueSans Pro Normal"/>
                <w:sz w:val="22"/>
                <w:szCs w:val="22"/>
              </w:rPr>
            </w:pPr>
            <w:r w:rsidRPr="00545F22">
              <w:rPr>
                <w:rFonts w:ascii="NeueSans Pro Normal" w:hAnsi="NeueSans Pro Normal" w:cs="Arial"/>
                <w:sz w:val="22"/>
                <w:szCs w:val="22"/>
              </w:rPr>
              <w:t>Après-midi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441E025" w14:textId="77777777" w:rsidR="00D432B5" w:rsidRPr="00545F22" w:rsidRDefault="00545F22" w:rsidP="00CF6950">
            <w:pPr>
              <w:snapToGrid w:val="0"/>
              <w:jc w:val="center"/>
              <w:rPr>
                <w:rFonts w:ascii="NeueSans Pro Normal" w:hAnsi="NeueSans Pro Normal" w:cs="Arial"/>
                <w:sz w:val="22"/>
                <w:szCs w:val="22"/>
              </w:rPr>
            </w:pPr>
            <w:r w:rsidRPr="00545F22">
              <w:rPr>
                <w:rFonts w:ascii="Courier New" w:hAnsi="Courier New" w:cs="Courier New"/>
                <w:sz w:val="22"/>
                <w:szCs w:val="22"/>
                <w:lang w:val="fr-CH"/>
              </w:rPr>
              <w:t>□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0441E026" w14:textId="77777777" w:rsidR="00D432B5" w:rsidRPr="00545F22" w:rsidRDefault="00545F22" w:rsidP="00CF6950">
            <w:pPr>
              <w:snapToGrid w:val="0"/>
              <w:jc w:val="center"/>
              <w:rPr>
                <w:rFonts w:ascii="NeueSans Pro Normal" w:hAnsi="NeueSans Pro Normal" w:cs="Arial"/>
                <w:sz w:val="22"/>
                <w:szCs w:val="22"/>
              </w:rPr>
            </w:pPr>
            <w:r w:rsidRPr="00545F22">
              <w:rPr>
                <w:rFonts w:ascii="Courier New" w:hAnsi="Courier New" w:cs="Courier New"/>
                <w:sz w:val="22"/>
                <w:szCs w:val="22"/>
                <w:lang w:val="fr-CH"/>
              </w:rPr>
              <w:t>□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441E027" w14:textId="77777777" w:rsidR="00D432B5" w:rsidRPr="00545F22" w:rsidRDefault="00545F22" w:rsidP="00CF6950">
            <w:pPr>
              <w:snapToGrid w:val="0"/>
              <w:jc w:val="center"/>
              <w:rPr>
                <w:rFonts w:ascii="NeueSans Pro Normal" w:hAnsi="NeueSans Pro Normal" w:cs="Arial"/>
                <w:sz w:val="22"/>
                <w:szCs w:val="22"/>
              </w:rPr>
            </w:pPr>
            <w:r w:rsidRPr="00545F22">
              <w:rPr>
                <w:rFonts w:ascii="Courier New" w:hAnsi="Courier New" w:cs="Courier New"/>
                <w:sz w:val="22"/>
                <w:szCs w:val="22"/>
                <w:lang w:val="fr-CH"/>
              </w:rPr>
              <w:t>□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441E028" w14:textId="77777777" w:rsidR="00D432B5" w:rsidRPr="00545F22" w:rsidRDefault="00545F22" w:rsidP="00CF6950">
            <w:pPr>
              <w:snapToGrid w:val="0"/>
              <w:jc w:val="center"/>
              <w:rPr>
                <w:rFonts w:ascii="NeueSans Pro Normal" w:hAnsi="NeueSans Pro Normal" w:cs="Arial"/>
                <w:sz w:val="22"/>
                <w:szCs w:val="22"/>
              </w:rPr>
            </w:pPr>
            <w:r w:rsidRPr="00545F22">
              <w:rPr>
                <w:rFonts w:ascii="Courier New" w:hAnsi="Courier New" w:cs="Courier New"/>
                <w:sz w:val="22"/>
                <w:szCs w:val="22"/>
                <w:lang w:val="fr-CH"/>
              </w:rPr>
              <w:t>□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441E029" w14:textId="77777777" w:rsidR="00D432B5" w:rsidRPr="00545F22" w:rsidRDefault="00545F22" w:rsidP="00CF6950">
            <w:pPr>
              <w:snapToGrid w:val="0"/>
              <w:jc w:val="center"/>
              <w:rPr>
                <w:rFonts w:ascii="NeueSans Pro Normal" w:hAnsi="NeueSans Pro Normal" w:cs="Arial"/>
                <w:sz w:val="22"/>
                <w:szCs w:val="22"/>
              </w:rPr>
            </w:pPr>
            <w:r w:rsidRPr="00545F22">
              <w:rPr>
                <w:rFonts w:ascii="Courier New" w:hAnsi="Courier New" w:cs="Courier New"/>
                <w:sz w:val="22"/>
                <w:szCs w:val="22"/>
                <w:lang w:val="fr-CH"/>
              </w:rPr>
              <w:t>□</w:t>
            </w:r>
          </w:p>
        </w:tc>
      </w:tr>
    </w:tbl>
    <w:p w14:paraId="0441E02B" w14:textId="77777777" w:rsidR="0032094F" w:rsidRPr="00873803" w:rsidRDefault="0032094F" w:rsidP="00CF6950">
      <w:r w:rsidRPr="00873803">
        <w:br w:type="page"/>
      </w:r>
    </w:p>
    <w:tbl>
      <w:tblPr>
        <w:tblW w:w="98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083"/>
        <w:gridCol w:w="6781"/>
      </w:tblGrid>
      <w:tr w:rsidR="00D432B5" w:rsidRPr="00873803" w14:paraId="0441E031" w14:textId="77777777" w:rsidTr="0032094F">
        <w:trPr>
          <w:trHeight w:val="616"/>
        </w:trPr>
        <w:tc>
          <w:tcPr>
            <w:tcW w:w="3083" w:type="dxa"/>
            <w:vMerge w:val="restart"/>
            <w:shd w:val="clear" w:color="auto" w:fill="auto"/>
            <w:vAlign w:val="center"/>
          </w:tcPr>
          <w:p w14:paraId="0441E02C" w14:textId="77777777" w:rsidR="00D432B5" w:rsidRPr="00873803" w:rsidRDefault="00D432B5" w:rsidP="00CF6950">
            <w:pPr>
              <w:rPr>
                <w:rFonts w:ascii="NeueSans Pro Bold" w:hAnsi="NeueSans Pro Bold" w:cs="Arial"/>
                <w:sz w:val="22"/>
                <w:szCs w:val="22"/>
              </w:rPr>
            </w:pPr>
            <w:r w:rsidRPr="00873803">
              <w:rPr>
                <w:rFonts w:ascii="NeueSans Pro Bold" w:hAnsi="NeueSans Pro Bold" w:cs="Arial"/>
                <w:sz w:val="22"/>
                <w:szCs w:val="22"/>
              </w:rPr>
              <w:lastRenderedPageBreak/>
              <w:t xml:space="preserve">Quels sont les domaines de prestations pour lesquels vous souhaitez </w:t>
            </w:r>
            <w:proofErr w:type="gramStart"/>
            <w:r w:rsidRPr="00873803">
              <w:rPr>
                <w:rFonts w:ascii="NeueSans Pro Bold" w:hAnsi="NeueSans Pro Bold" w:cs="Arial"/>
                <w:sz w:val="22"/>
                <w:szCs w:val="22"/>
              </w:rPr>
              <w:t>intervenir?</w:t>
            </w:r>
            <w:proofErr w:type="gramEnd"/>
          </w:p>
        </w:tc>
        <w:tc>
          <w:tcPr>
            <w:tcW w:w="6781" w:type="dxa"/>
            <w:shd w:val="clear" w:color="auto" w:fill="auto"/>
            <w:vAlign w:val="center"/>
          </w:tcPr>
          <w:p w14:paraId="0441E02D" w14:textId="77777777" w:rsidR="00D432B5" w:rsidRPr="003D57B0" w:rsidRDefault="00D432B5" w:rsidP="00CF6950">
            <w:pPr>
              <w:jc w:val="both"/>
              <w:rPr>
                <w:rFonts w:ascii="NeueSans Pro Bold" w:hAnsi="NeueSans Pro Bold"/>
                <w:sz w:val="22"/>
                <w:szCs w:val="22"/>
              </w:rPr>
            </w:pPr>
            <w:r w:rsidRPr="003D57B0">
              <w:rPr>
                <w:rFonts w:ascii="NeueSans Pro Bold" w:hAnsi="NeueSans Pro Bold" w:cs="Arial"/>
                <w:sz w:val="22"/>
                <w:szCs w:val="22"/>
              </w:rPr>
              <w:t xml:space="preserve">Service de </w:t>
            </w:r>
            <w:proofErr w:type="gramStart"/>
            <w:r w:rsidRPr="003D57B0">
              <w:rPr>
                <w:rFonts w:ascii="NeueSans Pro Bold" w:hAnsi="NeueSans Pro Bold" w:cs="Arial"/>
                <w:sz w:val="22"/>
                <w:szCs w:val="22"/>
              </w:rPr>
              <w:t>réparation</w:t>
            </w:r>
            <w:r w:rsidRPr="003D57B0">
              <w:rPr>
                <w:rFonts w:ascii="NeueSans Pro Bold" w:hAnsi="NeueSans Pro Bold" w:cs="Courier New"/>
                <w:sz w:val="22"/>
                <w:szCs w:val="22"/>
              </w:rPr>
              <w:t>:</w:t>
            </w:r>
            <w:proofErr w:type="gramEnd"/>
          </w:p>
          <w:p w14:paraId="0441E02E" w14:textId="77777777" w:rsidR="00D432B5" w:rsidRPr="00873803" w:rsidRDefault="00D432B5" w:rsidP="00CF6950">
            <w:pPr>
              <w:jc w:val="both"/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Pr="00873803">
              <w:rPr>
                <w:rFonts w:ascii="NeueSans Pro Normal" w:eastAsia="Arial" w:hAnsi="NeueSans Pro Normal" w:cs="Arial"/>
                <w:sz w:val="22"/>
                <w:szCs w:val="22"/>
              </w:rPr>
              <w:t xml:space="preserve"> </w:t>
            </w:r>
            <w:r w:rsidRPr="00873803">
              <w:rPr>
                <w:rFonts w:ascii="NeueSans Pro Normal" w:hAnsi="NeueSans Pro Normal" w:cs="Arial"/>
                <w:sz w:val="22"/>
                <w:szCs w:val="22"/>
              </w:rPr>
              <w:t>informatique</w:t>
            </w:r>
          </w:p>
          <w:p w14:paraId="0441E02F" w14:textId="77777777" w:rsidR="00D432B5" w:rsidRPr="00873803" w:rsidRDefault="00D432B5" w:rsidP="00CF6950">
            <w:pPr>
              <w:jc w:val="both"/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Pr="00873803">
              <w:rPr>
                <w:rFonts w:ascii="NeueSans Pro Normal" w:eastAsia="Arial" w:hAnsi="NeueSans Pro Normal" w:cs="Arial"/>
                <w:sz w:val="22"/>
                <w:szCs w:val="22"/>
              </w:rPr>
              <w:t xml:space="preserve"> </w:t>
            </w:r>
            <w:r w:rsidRPr="00873803">
              <w:rPr>
                <w:rFonts w:ascii="NeueSans Pro Normal" w:hAnsi="NeueSans Pro Normal" w:cs="Arial"/>
                <w:sz w:val="22"/>
                <w:szCs w:val="22"/>
              </w:rPr>
              <w:t>travaux de plomberie simples (ex. robinetterie, vidange d’éviers, radiateurs, etc.)</w:t>
            </w:r>
          </w:p>
          <w:p w14:paraId="0441E030" w14:textId="77777777" w:rsidR="00D432B5" w:rsidRPr="00873803" w:rsidRDefault="00D432B5" w:rsidP="00CF6950">
            <w:pPr>
              <w:jc w:val="both"/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Pr="00873803">
              <w:rPr>
                <w:rFonts w:ascii="NeueSans Pro Normal" w:eastAsia="Arial" w:hAnsi="NeueSans Pro Normal" w:cs="Arial"/>
                <w:sz w:val="22"/>
                <w:szCs w:val="22"/>
              </w:rPr>
              <w:t xml:space="preserve"> </w:t>
            </w:r>
            <w:r w:rsidRPr="00873803">
              <w:rPr>
                <w:rFonts w:ascii="NeueSans Pro Normal" w:hAnsi="NeueSans Pro Normal" w:cs="Arial"/>
                <w:sz w:val="22"/>
                <w:szCs w:val="22"/>
              </w:rPr>
              <w:t>réparations simples de la petite menuiserie (ex. porte de placards)</w:t>
            </w:r>
          </w:p>
        </w:tc>
      </w:tr>
      <w:tr w:rsidR="00D432B5" w:rsidRPr="00873803" w14:paraId="0441E039" w14:textId="77777777" w:rsidTr="0032094F">
        <w:trPr>
          <w:trHeight w:val="675"/>
        </w:trPr>
        <w:tc>
          <w:tcPr>
            <w:tcW w:w="3083" w:type="dxa"/>
            <w:vMerge/>
            <w:shd w:val="clear" w:color="auto" w:fill="auto"/>
            <w:vAlign w:val="center"/>
          </w:tcPr>
          <w:p w14:paraId="0441E032" w14:textId="77777777" w:rsidR="00D432B5" w:rsidRPr="00873803" w:rsidRDefault="00D432B5" w:rsidP="00CF6950">
            <w:pPr>
              <w:rPr>
                <w:rFonts w:ascii="NeueSans Pro Bold" w:hAnsi="NeueSans Pro Bold" w:cs="Arial"/>
                <w:sz w:val="22"/>
                <w:szCs w:val="22"/>
              </w:rPr>
            </w:pPr>
          </w:p>
        </w:tc>
        <w:tc>
          <w:tcPr>
            <w:tcW w:w="6781" w:type="dxa"/>
            <w:shd w:val="clear" w:color="auto" w:fill="auto"/>
            <w:vAlign w:val="center"/>
          </w:tcPr>
          <w:p w14:paraId="0441E033" w14:textId="77777777" w:rsidR="00D432B5" w:rsidRPr="003D57B0" w:rsidRDefault="00D432B5" w:rsidP="00CF6950">
            <w:pPr>
              <w:jc w:val="both"/>
              <w:rPr>
                <w:rFonts w:ascii="NeueSans Pro Bold" w:hAnsi="NeueSans Pro Bold"/>
                <w:sz w:val="22"/>
                <w:szCs w:val="22"/>
              </w:rPr>
            </w:pPr>
            <w:r w:rsidRPr="003D57B0">
              <w:rPr>
                <w:rFonts w:ascii="NeueSans Pro Bold" w:hAnsi="NeueSans Pro Bold" w:cs="Arial"/>
                <w:sz w:val="22"/>
                <w:szCs w:val="22"/>
              </w:rPr>
              <w:t xml:space="preserve">Aide à domicile en compagnie du </w:t>
            </w:r>
            <w:proofErr w:type="gramStart"/>
            <w:r w:rsidRPr="003D57B0">
              <w:rPr>
                <w:rFonts w:ascii="NeueSans Pro Bold" w:hAnsi="NeueSans Pro Bold" w:cs="Arial"/>
                <w:sz w:val="22"/>
                <w:szCs w:val="22"/>
              </w:rPr>
              <w:t>client</w:t>
            </w:r>
            <w:r w:rsidRPr="003D57B0">
              <w:rPr>
                <w:rFonts w:ascii="NeueSans Pro Bold" w:hAnsi="NeueSans Pro Bold" w:cs="Courier New"/>
                <w:sz w:val="22"/>
                <w:szCs w:val="22"/>
              </w:rPr>
              <w:t>:</w:t>
            </w:r>
            <w:proofErr w:type="gramEnd"/>
          </w:p>
          <w:p w14:paraId="0441E034" w14:textId="77777777" w:rsidR="00D432B5" w:rsidRPr="00873803" w:rsidRDefault="00D432B5" w:rsidP="00CF6950">
            <w:pPr>
              <w:jc w:val="both"/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Pr="00873803">
              <w:rPr>
                <w:rFonts w:ascii="NeueSans Pro Normal" w:eastAsia="Arial" w:hAnsi="NeueSans Pro Normal" w:cs="Arial"/>
                <w:sz w:val="22"/>
                <w:szCs w:val="22"/>
              </w:rPr>
              <w:t xml:space="preserve"> </w:t>
            </w:r>
            <w:r w:rsidRPr="00873803">
              <w:rPr>
                <w:rFonts w:ascii="NeueSans Pro Normal" w:hAnsi="NeueSans Pro Normal" w:cs="Arial"/>
                <w:sz w:val="22"/>
                <w:szCs w:val="22"/>
              </w:rPr>
              <w:t>petits travaux de jardinage (ex. désherbages)</w:t>
            </w:r>
          </w:p>
          <w:p w14:paraId="0441E035" w14:textId="77777777" w:rsidR="00D432B5" w:rsidRPr="00873803" w:rsidRDefault="00D432B5" w:rsidP="00CF6950">
            <w:pPr>
              <w:jc w:val="both"/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Pr="00873803">
              <w:rPr>
                <w:rFonts w:ascii="NeueSans Pro Normal" w:eastAsia="Arial" w:hAnsi="NeueSans Pro Normal" w:cs="Arial"/>
                <w:sz w:val="22"/>
                <w:szCs w:val="22"/>
              </w:rPr>
              <w:t xml:space="preserve"> </w:t>
            </w:r>
            <w:r w:rsidRPr="00873803">
              <w:rPr>
                <w:rFonts w:ascii="NeueSans Pro Normal" w:hAnsi="NeueSans Pro Normal" w:cs="Arial"/>
                <w:sz w:val="22"/>
                <w:szCs w:val="22"/>
              </w:rPr>
              <w:t>Nettoyage de vitres</w:t>
            </w:r>
          </w:p>
          <w:p w14:paraId="0441E036" w14:textId="77777777" w:rsidR="00D432B5" w:rsidRPr="00873803" w:rsidRDefault="00D432B5" w:rsidP="00CF6950">
            <w:pPr>
              <w:jc w:val="both"/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Pr="00873803">
              <w:rPr>
                <w:rFonts w:ascii="NeueSans Pro Normal" w:eastAsia="Arial" w:hAnsi="NeueSans Pro Normal" w:cs="Arial"/>
                <w:sz w:val="22"/>
                <w:szCs w:val="22"/>
              </w:rPr>
              <w:t xml:space="preserve"> </w:t>
            </w:r>
            <w:r w:rsidRPr="00873803">
              <w:rPr>
                <w:rFonts w:ascii="NeueSans Pro Normal" w:hAnsi="NeueSans Pro Normal" w:cs="Arial"/>
                <w:sz w:val="22"/>
                <w:szCs w:val="22"/>
              </w:rPr>
              <w:t>Soutien au rangement et recyclage des déchets</w:t>
            </w:r>
          </w:p>
          <w:p w14:paraId="0441E037" w14:textId="77777777" w:rsidR="00D432B5" w:rsidRPr="00873803" w:rsidRDefault="00D432B5" w:rsidP="00CF6950">
            <w:pPr>
              <w:jc w:val="both"/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Pr="00873803">
              <w:rPr>
                <w:rFonts w:ascii="NeueSans Pro Normal" w:eastAsia="Arial" w:hAnsi="NeueSans Pro Normal" w:cs="Arial"/>
                <w:sz w:val="22"/>
                <w:szCs w:val="22"/>
              </w:rPr>
              <w:t xml:space="preserve"> </w:t>
            </w:r>
            <w:r w:rsidRPr="00873803">
              <w:rPr>
                <w:rFonts w:ascii="NeueSans Pro Normal" w:hAnsi="NeueSans Pro Normal" w:cs="Arial"/>
                <w:sz w:val="22"/>
                <w:szCs w:val="22"/>
              </w:rPr>
              <w:t>Soutien aux préparatifs de déménagement</w:t>
            </w:r>
          </w:p>
          <w:p w14:paraId="0441E038" w14:textId="77777777" w:rsidR="00D432B5" w:rsidRPr="00873803" w:rsidRDefault="00D432B5" w:rsidP="00CF6950">
            <w:pPr>
              <w:jc w:val="both"/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Pr="00873803">
              <w:rPr>
                <w:rFonts w:ascii="NeueSans Pro Normal" w:eastAsia="Arial" w:hAnsi="NeueSans Pro Normal" w:cs="Arial"/>
                <w:sz w:val="22"/>
                <w:szCs w:val="22"/>
              </w:rPr>
              <w:t xml:space="preserve"> </w:t>
            </w:r>
            <w:r w:rsidRPr="00873803">
              <w:rPr>
                <w:rFonts w:ascii="NeueSans Pro Normal" w:hAnsi="NeueSans Pro Normal" w:cs="Arial"/>
                <w:sz w:val="22"/>
                <w:szCs w:val="22"/>
              </w:rPr>
              <w:t>Encadrement pour la téléphonie et la télévision</w:t>
            </w:r>
          </w:p>
        </w:tc>
      </w:tr>
      <w:tr w:rsidR="00D432B5" w:rsidRPr="00873803" w14:paraId="0441E041" w14:textId="77777777" w:rsidTr="0032094F">
        <w:trPr>
          <w:trHeight w:val="735"/>
        </w:trPr>
        <w:tc>
          <w:tcPr>
            <w:tcW w:w="3083" w:type="dxa"/>
            <w:vMerge/>
            <w:shd w:val="clear" w:color="auto" w:fill="auto"/>
            <w:vAlign w:val="center"/>
          </w:tcPr>
          <w:p w14:paraId="0441E03A" w14:textId="77777777" w:rsidR="00D432B5" w:rsidRPr="00873803" w:rsidRDefault="00D432B5" w:rsidP="00CF6950">
            <w:pPr>
              <w:rPr>
                <w:rFonts w:ascii="NeueSans Pro Bold" w:hAnsi="NeueSans Pro Bold" w:cs="Arial"/>
                <w:sz w:val="22"/>
                <w:szCs w:val="22"/>
              </w:rPr>
            </w:pPr>
          </w:p>
        </w:tc>
        <w:tc>
          <w:tcPr>
            <w:tcW w:w="6781" w:type="dxa"/>
            <w:shd w:val="clear" w:color="auto" w:fill="auto"/>
            <w:vAlign w:val="center"/>
          </w:tcPr>
          <w:p w14:paraId="0441E03B" w14:textId="77777777" w:rsidR="00D432B5" w:rsidRPr="003D57B0" w:rsidRDefault="00D432B5" w:rsidP="00CF6950">
            <w:pPr>
              <w:jc w:val="both"/>
              <w:rPr>
                <w:rFonts w:ascii="NeueSans Pro Bold" w:hAnsi="NeueSans Pro Bold"/>
                <w:sz w:val="22"/>
                <w:szCs w:val="22"/>
              </w:rPr>
            </w:pPr>
            <w:proofErr w:type="gramStart"/>
            <w:r w:rsidRPr="003D57B0">
              <w:rPr>
                <w:rFonts w:ascii="NeueSans Pro Bold" w:hAnsi="NeueSans Pro Bold" w:cs="Arial"/>
                <w:sz w:val="22"/>
                <w:szCs w:val="22"/>
              </w:rPr>
              <w:t>Mobilité</w:t>
            </w:r>
            <w:r w:rsidRPr="003D57B0">
              <w:rPr>
                <w:rFonts w:ascii="NeueSans Pro Bold" w:hAnsi="NeueSans Pro Bold" w:cs="Courier New"/>
                <w:sz w:val="22"/>
                <w:szCs w:val="22"/>
              </w:rPr>
              <w:t>:</w:t>
            </w:r>
            <w:proofErr w:type="gramEnd"/>
          </w:p>
          <w:p w14:paraId="0441E03C" w14:textId="77777777" w:rsidR="00D432B5" w:rsidRPr="00873803" w:rsidRDefault="00D432B5" w:rsidP="00CF6950">
            <w:pPr>
              <w:jc w:val="both"/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Pr="00873803">
              <w:rPr>
                <w:rFonts w:ascii="NeueSans Pro Normal" w:eastAsia="Arial" w:hAnsi="NeueSans Pro Normal" w:cs="Arial"/>
                <w:sz w:val="22"/>
                <w:szCs w:val="22"/>
              </w:rPr>
              <w:t xml:space="preserve"> </w:t>
            </w:r>
            <w:r w:rsidRPr="00873803">
              <w:rPr>
                <w:rFonts w:ascii="NeueSans Pro Normal" w:hAnsi="NeueSans Pro Normal" w:cs="Arial"/>
                <w:sz w:val="22"/>
                <w:szCs w:val="22"/>
              </w:rPr>
              <w:t>Accompagnement mensuel à la poste/banque</w:t>
            </w:r>
          </w:p>
          <w:p w14:paraId="0441E03D" w14:textId="77777777" w:rsidR="00D432B5" w:rsidRPr="00873803" w:rsidRDefault="00D432B5" w:rsidP="00CF6950">
            <w:pPr>
              <w:jc w:val="both"/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Pr="00873803">
              <w:rPr>
                <w:rFonts w:ascii="NeueSans Pro Normal" w:eastAsia="Arial" w:hAnsi="NeueSans Pro Normal" w:cs="Arial"/>
                <w:sz w:val="22"/>
                <w:szCs w:val="22"/>
              </w:rPr>
              <w:t xml:space="preserve"> </w:t>
            </w:r>
            <w:r w:rsidRPr="00873803">
              <w:rPr>
                <w:rFonts w:ascii="NeueSans Pro Normal" w:hAnsi="NeueSans Pro Normal" w:cs="Arial"/>
                <w:sz w:val="22"/>
                <w:szCs w:val="22"/>
              </w:rPr>
              <w:t>Accompagnement occasionnels pour des achats particuliers</w:t>
            </w:r>
          </w:p>
          <w:p w14:paraId="0441E03E" w14:textId="77777777" w:rsidR="00D432B5" w:rsidRPr="00873803" w:rsidRDefault="00D432B5" w:rsidP="00CF6950">
            <w:pPr>
              <w:jc w:val="both"/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Pr="00873803">
              <w:rPr>
                <w:rFonts w:ascii="NeueSans Pro Normal" w:eastAsia="Arial" w:hAnsi="NeueSans Pro Normal" w:cs="Arial"/>
                <w:sz w:val="22"/>
                <w:szCs w:val="22"/>
              </w:rPr>
              <w:t xml:space="preserve"> </w:t>
            </w:r>
            <w:r w:rsidRPr="00873803">
              <w:rPr>
                <w:rFonts w:ascii="NeueSans Pro Normal" w:hAnsi="NeueSans Pro Normal" w:cs="Arial"/>
                <w:sz w:val="22"/>
                <w:szCs w:val="22"/>
              </w:rPr>
              <w:t>Accompagnement à des manifestations</w:t>
            </w:r>
          </w:p>
          <w:p w14:paraId="0441E03F" w14:textId="77777777" w:rsidR="00D432B5" w:rsidRPr="00873803" w:rsidRDefault="00D432B5" w:rsidP="00CF6950">
            <w:pPr>
              <w:jc w:val="both"/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Pr="00873803">
              <w:rPr>
                <w:rFonts w:ascii="NeueSans Pro Normal" w:eastAsia="Arial" w:hAnsi="NeueSans Pro Normal" w:cs="Arial"/>
                <w:sz w:val="22"/>
                <w:szCs w:val="22"/>
              </w:rPr>
              <w:t xml:space="preserve"> </w:t>
            </w:r>
            <w:r w:rsidRPr="00873803">
              <w:rPr>
                <w:rFonts w:ascii="NeueSans Pro Normal" w:hAnsi="NeueSans Pro Normal" w:cs="Arial"/>
                <w:sz w:val="22"/>
                <w:szCs w:val="22"/>
              </w:rPr>
              <w:t>Accompagnement pour des visite</w:t>
            </w:r>
            <w:r w:rsidR="006A6FE7" w:rsidRPr="00873803">
              <w:rPr>
                <w:rFonts w:ascii="NeueSans Pro Normal" w:hAnsi="NeueSans Pro Normal" w:cs="Arial"/>
                <w:sz w:val="22"/>
                <w:szCs w:val="22"/>
              </w:rPr>
              <w:t>s chez des amis</w:t>
            </w:r>
          </w:p>
          <w:p w14:paraId="0441E040" w14:textId="77777777" w:rsidR="00D432B5" w:rsidRPr="00873803" w:rsidRDefault="00D432B5" w:rsidP="00CF6950">
            <w:pPr>
              <w:jc w:val="both"/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Pr="00873803">
              <w:rPr>
                <w:rFonts w:ascii="NeueSans Pro Normal" w:eastAsia="Arial" w:hAnsi="NeueSans Pro Normal" w:cs="Arial"/>
                <w:sz w:val="22"/>
                <w:szCs w:val="22"/>
              </w:rPr>
              <w:t xml:space="preserve"> </w:t>
            </w:r>
            <w:r w:rsidRPr="00873803">
              <w:rPr>
                <w:rFonts w:ascii="NeueSans Pro Normal" w:hAnsi="NeueSans Pro Normal" w:cs="Arial"/>
                <w:sz w:val="22"/>
                <w:szCs w:val="22"/>
              </w:rPr>
              <w:t>Balades accompagnées</w:t>
            </w:r>
          </w:p>
        </w:tc>
      </w:tr>
      <w:tr w:rsidR="00D432B5" w:rsidRPr="00873803" w14:paraId="0441E047" w14:textId="77777777" w:rsidTr="0032094F">
        <w:tc>
          <w:tcPr>
            <w:tcW w:w="3083" w:type="dxa"/>
            <w:shd w:val="clear" w:color="auto" w:fill="auto"/>
            <w:vAlign w:val="center"/>
          </w:tcPr>
          <w:p w14:paraId="0441E042" w14:textId="77777777" w:rsidR="00D432B5" w:rsidRPr="00873803" w:rsidRDefault="00D432B5" w:rsidP="00CF6950">
            <w:pPr>
              <w:rPr>
                <w:rFonts w:ascii="NeueSans Pro Bold" w:hAnsi="NeueSans Pro Bold" w:cs="Arial"/>
                <w:sz w:val="22"/>
                <w:szCs w:val="22"/>
              </w:rPr>
            </w:pPr>
            <w:r w:rsidRPr="00873803">
              <w:rPr>
                <w:rFonts w:ascii="NeueSans Pro Bold" w:hAnsi="NeueSans Pro Bold" w:cs="Arial"/>
                <w:sz w:val="22"/>
                <w:szCs w:val="22"/>
              </w:rPr>
              <w:t xml:space="preserve">Souhaitez-vous </w:t>
            </w:r>
            <w:proofErr w:type="gramStart"/>
            <w:r w:rsidRPr="00873803">
              <w:rPr>
                <w:rFonts w:ascii="NeueSans Pro Bold" w:hAnsi="NeueSans Pro Bold" w:cs="Arial"/>
                <w:sz w:val="22"/>
                <w:szCs w:val="22"/>
              </w:rPr>
              <w:t>intervenir:</w:t>
            </w:r>
            <w:proofErr w:type="gramEnd"/>
          </w:p>
        </w:tc>
        <w:tc>
          <w:tcPr>
            <w:tcW w:w="6781" w:type="dxa"/>
            <w:shd w:val="clear" w:color="auto" w:fill="auto"/>
            <w:vAlign w:val="center"/>
          </w:tcPr>
          <w:p w14:paraId="0441E043" w14:textId="77777777" w:rsidR="00D432B5" w:rsidRPr="00873803" w:rsidRDefault="00D432B5" w:rsidP="00CF6950">
            <w:pPr>
              <w:jc w:val="both"/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Pr="00873803">
              <w:rPr>
                <w:rFonts w:ascii="NeueSans Pro Normal" w:eastAsia="Arial" w:hAnsi="NeueSans Pro Normal" w:cs="Arial"/>
                <w:sz w:val="22"/>
                <w:szCs w:val="22"/>
              </w:rPr>
              <w:t xml:space="preserve"> </w:t>
            </w:r>
            <w:r w:rsidRPr="00873803">
              <w:rPr>
                <w:rFonts w:ascii="NeueSans Pro Normal" w:hAnsi="NeueSans Pro Normal" w:cs="Arial"/>
                <w:sz w:val="22"/>
                <w:szCs w:val="22"/>
              </w:rPr>
              <w:t>dans votre village / ville</w:t>
            </w:r>
          </w:p>
          <w:p w14:paraId="0441E044" w14:textId="77777777" w:rsidR="00D432B5" w:rsidRPr="00873803" w:rsidRDefault="00D432B5" w:rsidP="00CF6950">
            <w:pPr>
              <w:jc w:val="both"/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Pr="00873803">
              <w:rPr>
                <w:rFonts w:ascii="NeueSans Pro Normal" w:eastAsia="Arial" w:hAnsi="NeueSans Pro Normal" w:cs="Arial"/>
                <w:sz w:val="22"/>
                <w:szCs w:val="22"/>
              </w:rPr>
              <w:t xml:space="preserve"> </w:t>
            </w:r>
            <w:r w:rsidRPr="00873803">
              <w:rPr>
                <w:rFonts w:ascii="NeueSans Pro Normal" w:hAnsi="NeueSans Pro Normal" w:cs="Arial"/>
                <w:sz w:val="22"/>
                <w:szCs w:val="22"/>
              </w:rPr>
              <w:t>dans votre district</w:t>
            </w:r>
          </w:p>
          <w:p w14:paraId="0441E045" w14:textId="77777777" w:rsidR="00D432B5" w:rsidRPr="00873803" w:rsidRDefault="00D432B5" w:rsidP="00CF6950">
            <w:pPr>
              <w:jc w:val="both"/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Pr="00873803">
              <w:rPr>
                <w:rFonts w:ascii="NeueSans Pro Normal" w:eastAsia="Arial" w:hAnsi="NeueSans Pro Normal" w:cs="Arial"/>
                <w:sz w:val="22"/>
                <w:szCs w:val="22"/>
              </w:rPr>
              <w:t xml:space="preserve"> </w:t>
            </w:r>
            <w:r w:rsidRPr="00873803">
              <w:rPr>
                <w:rFonts w:ascii="NeueSans Pro Normal" w:hAnsi="NeueSans Pro Normal" w:cs="Arial"/>
                <w:sz w:val="22"/>
                <w:szCs w:val="22"/>
              </w:rPr>
              <w:t>dans un rayon de</w:t>
            </w:r>
            <w:r w:rsidR="00B463FB" w:rsidRPr="00873803">
              <w:rPr>
                <w:rFonts w:ascii="Verdana" w:hAnsi="Verdana" w:cs="Arial"/>
                <w:sz w:val="22"/>
                <w:szCs w:val="22"/>
              </w:rPr>
              <w:t xml:space="preserve"> ______</w:t>
            </w:r>
            <w:r w:rsidRPr="00873803">
              <w:rPr>
                <w:rFonts w:ascii="NeueSans Pro Normal" w:hAnsi="NeueSans Pro Normal" w:cs="Arial"/>
                <w:sz w:val="22"/>
                <w:szCs w:val="22"/>
              </w:rPr>
              <w:t>km</w:t>
            </w:r>
          </w:p>
          <w:p w14:paraId="0441E046" w14:textId="77777777" w:rsidR="00D432B5" w:rsidRPr="00873803" w:rsidRDefault="00D432B5" w:rsidP="00CF6950">
            <w:pPr>
              <w:jc w:val="both"/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Pr="00873803">
              <w:rPr>
                <w:rFonts w:ascii="NeueSans Pro Normal" w:eastAsia="Arial" w:hAnsi="NeueSans Pro Normal" w:cs="Arial"/>
                <w:sz w:val="22"/>
                <w:szCs w:val="22"/>
              </w:rPr>
              <w:t xml:space="preserve"> </w:t>
            </w:r>
            <w:proofErr w:type="gramStart"/>
            <w:r w:rsidRPr="00873803">
              <w:rPr>
                <w:rFonts w:ascii="NeueSans Pro Normal" w:hAnsi="NeueSans Pro Normal" w:cs="Arial"/>
                <w:sz w:val="22"/>
                <w:szCs w:val="22"/>
              </w:rPr>
              <w:t>autres</w:t>
            </w:r>
            <w:r w:rsidRPr="00873803">
              <w:rPr>
                <w:rFonts w:ascii="NeueSans Pro Normal" w:hAnsi="NeueSans Pro Normal" w:cs="Courier New"/>
                <w:sz w:val="22"/>
                <w:szCs w:val="22"/>
              </w:rPr>
              <w:t>:</w:t>
            </w:r>
            <w:proofErr w:type="gramEnd"/>
            <w:r w:rsidR="00B463FB" w:rsidRPr="00873803">
              <w:rPr>
                <w:rFonts w:ascii="Verdana" w:hAnsi="Verdana" w:cs="Arial"/>
                <w:sz w:val="22"/>
                <w:szCs w:val="22"/>
              </w:rPr>
              <w:t xml:space="preserve"> ________________________________________</w:t>
            </w:r>
          </w:p>
        </w:tc>
      </w:tr>
      <w:tr w:rsidR="00D432B5" w:rsidRPr="00873803" w14:paraId="0441E04B" w14:textId="77777777" w:rsidTr="0032094F">
        <w:tc>
          <w:tcPr>
            <w:tcW w:w="3083" w:type="dxa"/>
            <w:shd w:val="clear" w:color="auto" w:fill="auto"/>
            <w:vAlign w:val="center"/>
          </w:tcPr>
          <w:p w14:paraId="0441E048" w14:textId="77777777" w:rsidR="00D432B5" w:rsidRPr="00873803" w:rsidRDefault="00D432B5" w:rsidP="00CF6950">
            <w:pPr>
              <w:rPr>
                <w:rFonts w:ascii="NeueSans Pro Bold" w:hAnsi="NeueSans Pro Bold" w:cs="Arial"/>
                <w:sz w:val="22"/>
                <w:szCs w:val="22"/>
              </w:rPr>
            </w:pPr>
            <w:r w:rsidRPr="00873803">
              <w:rPr>
                <w:rFonts w:ascii="NeueSans Pro Bold" w:hAnsi="NeueSans Pro Bold" w:cs="Arial"/>
                <w:sz w:val="22"/>
                <w:szCs w:val="22"/>
              </w:rPr>
              <w:t xml:space="preserve">Êtes-vous déjà bénévole pour d’autres activités auprès de Pro Senectute ou auprès d’une autre </w:t>
            </w:r>
            <w:proofErr w:type="gramStart"/>
            <w:r w:rsidRPr="00873803">
              <w:rPr>
                <w:rFonts w:ascii="NeueSans Pro Bold" w:hAnsi="NeueSans Pro Bold" w:cs="Arial"/>
                <w:sz w:val="22"/>
                <w:szCs w:val="22"/>
              </w:rPr>
              <w:t>association?</w:t>
            </w:r>
            <w:proofErr w:type="gramEnd"/>
          </w:p>
        </w:tc>
        <w:tc>
          <w:tcPr>
            <w:tcW w:w="6781" w:type="dxa"/>
            <w:shd w:val="clear" w:color="auto" w:fill="auto"/>
            <w:vAlign w:val="center"/>
          </w:tcPr>
          <w:p w14:paraId="0441E049" w14:textId="77777777" w:rsidR="00D432B5" w:rsidRPr="00873803" w:rsidRDefault="00D432B5" w:rsidP="00CF6950">
            <w:pPr>
              <w:jc w:val="both"/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Pr="00873803">
              <w:rPr>
                <w:rFonts w:ascii="NeueSans Pro Normal" w:eastAsia="Arial" w:hAnsi="NeueSans Pro Normal" w:cs="Arial"/>
                <w:sz w:val="22"/>
                <w:szCs w:val="22"/>
              </w:rPr>
              <w:t xml:space="preserve"> </w:t>
            </w:r>
            <w:r w:rsidRPr="00873803">
              <w:rPr>
                <w:rFonts w:ascii="NeueSans Pro Normal" w:hAnsi="NeueSans Pro Normal" w:cs="Arial"/>
                <w:sz w:val="22"/>
                <w:szCs w:val="22"/>
              </w:rPr>
              <w:t xml:space="preserve">oui </w:t>
            </w:r>
            <w:proofErr w:type="gramStart"/>
            <w:r w:rsidRPr="00873803">
              <w:rPr>
                <w:rFonts w:ascii="NeueSans Pro Normal" w:hAnsi="NeueSans Pro Normal" w:cs="Arial"/>
                <w:sz w:val="22"/>
                <w:szCs w:val="22"/>
              </w:rPr>
              <w:t>Lesquelles</w:t>
            </w:r>
            <w:r w:rsidRPr="00873803">
              <w:rPr>
                <w:rFonts w:ascii="NeueSans Pro Normal" w:hAnsi="NeueSans Pro Normal" w:cs="Courier New"/>
                <w:sz w:val="22"/>
                <w:szCs w:val="22"/>
              </w:rPr>
              <w:t>?</w:t>
            </w:r>
            <w:proofErr w:type="gramEnd"/>
            <w:r w:rsidRPr="00873803">
              <w:rPr>
                <w:rFonts w:ascii="Verdana" w:hAnsi="Verdana" w:cs="Arial"/>
                <w:sz w:val="22"/>
                <w:szCs w:val="22"/>
              </w:rPr>
              <w:t xml:space="preserve"> _______________________</w:t>
            </w:r>
            <w:r w:rsidR="00B463FB" w:rsidRPr="00873803">
              <w:rPr>
                <w:rFonts w:ascii="Verdana" w:hAnsi="Verdana" w:cs="Arial"/>
                <w:sz w:val="22"/>
                <w:szCs w:val="22"/>
              </w:rPr>
              <w:t>___________</w:t>
            </w:r>
          </w:p>
          <w:p w14:paraId="0441E04A" w14:textId="77777777" w:rsidR="00D432B5" w:rsidRPr="00873803" w:rsidRDefault="00D432B5" w:rsidP="00CF6950">
            <w:pPr>
              <w:jc w:val="both"/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Pr="00873803">
              <w:rPr>
                <w:rFonts w:ascii="NeueSans Pro Normal" w:eastAsia="Arial" w:hAnsi="NeueSans Pro Normal" w:cs="Arial"/>
                <w:sz w:val="22"/>
                <w:szCs w:val="22"/>
              </w:rPr>
              <w:t xml:space="preserve"> </w:t>
            </w:r>
            <w:r w:rsidRPr="00873803">
              <w:rPr>
                <w:rFonts w:ascii="NeueSans Pro Normal" w:hAnsi="NeueSans Pro Normal" w:cs="Arial"/>
                <w:sz w:val="22"/>
                <w:szCs w:val="22"/>
              </w:rPr>
              <w:t>non</w:t>
            </w:r>
          </w:p>
        </w:tc>
      </w:tr>
      <w:tr w:rsidR="00D432B5" w:rsidRPr="00873803" w14:paraId="0441E04E" w14:textId="77777777" w:rsidTr="0032094F">
        <w:tc>
          <w:tcPr>
            <w:tcW w:w="9864" w:type="dxa"/>
            <w:gridSpan w:val="2"/>
            <w:shd w:val="clear" w:color="auto" w:fill="auto"/>
            <w:vAlign w:val="center"/>
          </w:tcPr>
          <w:p w14:paraId="0441E04C" w14:textId="77777777" w:rsidR="00D432B5" w:rsidRPr="00873803" w:rsidRDefault="00D432B5" w:rsidP="00CF6950">
            <w:pPr>
              <w:jc w:val="both"/>
              <w:rPr>
                <w:rFonts w:ascii="NeueSans Pro Bold" w:hAnsi="NeueSans Pro Bold" w:cs="Arial"/>
                <w:sz w:val="22"/>
                <w:szCs w:val="22"/>
              </w:rPr>
            </w:pPr>
            <w:proofErr w:type="gramStart"/>
            <w:r w:rsidRPr="00873803">
              <w:rPr>
                <w:rFonts w:ascii="NeueSans Pro Bold" w:hAnsi="NeueSans Pro Bold" w:cs="Arial"/>
                <w:sz w:val="22"/>
                <w:szCs w:val="22"/>
              </w:rPr>
              <w:t>Motivations:</w:t>
            </w:r>
            <w:proofErr w:type="gramEnd"/>
          </w:p>
          <w:p w14:paraId="0441E04D" w14:textId="77777777" w:rsidR="00D432B5" w:rsidRPr="00873803" w:rsidRDefault="00D432B5" w:rsidP="00CF6950">
            <w:pPr>
              <w:jc w:val="both"/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NeueSans Pro Normal" w:hAnsi="NeueSans Pro Normal" w:cs="Arial"/>
                <w:sz w:val="22"/>
                <w:szCs w:val="22"/>
              </w:rPr>
              <w:t xml:space="preserve">Merci de bien vouloir exprimer par quelques lignes les raisons pour lesquelles vous souhaitez devenir bénévole dans le cadre du service de </w:t>
            </w:r>
            <w:proofErr w:type="gramStart"/>
            <w:r w:rsidRPr="00873803">
              <w:rPr>
                <w:rFonts w:ascii="NeueSans Pro Normal" w:hAnsi="NeueSans Pro Normal" w:cs="Arial"/>
                <w:sz w:val="22"/>
                <w:szCs w:val="22"/>
              </w:rPr>
              <w:t>conciergerie</w:t>
            </w:r>
            <w:r w:rsidRPr="00873803">
              <w:rPr>
                <w:rFonts w:ascii="NeueSans Pro Normal" w:hAnsi="NeueSans Pro Normal" w:cs="Courier New"/>
                <w:sz w:val="22"/>
                <w:szCs w:val="22"/>
              </w:rPr>
              <w:t>:</w:t>
            </w:r>
            <w:proofErr w:type="gramEnd"/>
          </w:p>
        </w:tc>
      </w:tr>
      <w:tr w:rsidR="00D432B5" w:rsidRPr="00873803" w14:paraId="0441E055" w14:textId="77777777" w:rsidTr="0032094F">
        <w:tc>
          <w:tcPr>
            <w:tcW w:w="9864" w:type="dxa"/>
            <w:gridSpan w:val="2"/>
            <w:shd w:val="clear" w:color="auto" w:fill="auto"/>
            <w:vAlign w:val="center"/>
          </w:tcPr>
          <w:p w14:paraId="0441E04F" w14:textId="77777777" w:rsidR="006A6FE7" w:rsidRPr="00873803" w:rsidRDefault="006A6FE7" w:rsidP="00CF6950">
            <w:pPr>
              <w:rPr>
                <w:rFonts w:ascii="NeueSans Pro Normal" w:hAnsi="NeueSans Pro Normal" w:cs="Arial"/>
                <w:sz w:val="22"/>
                <w:szCs w:val="22"/>
              </w:rPr>
            </w:pPr>
          </w:p>
          <w:p w14:paraId="0441E050" w14:textId="77777777" w:rsidR="006A6FE7" w:rsidRPr="00873803" w:rsidRDefault="006A6FE7" w:rsidP="00CF6950">
            <w:pPr>
              <w:rPr>
                <w:rFonts w:ascii="NeueSans Pro Normal" w:hAnsi="NeueSans Pro Normal" w:cs="Arial"/>
                <w:sz w:val="22"/>
                <w:szCs w:val="22"/>
              </w:rPr>
            </w:pPr>
          </w:p>
          <w:p w14:paraId="0441E051" w14:textId="77777777" w:rsidR="006A6FE7" w:rsidRPr="00873803" w:rsidRDefault="006A6FE7" w:rsidP="00CF6950">
            <w:pPr>
              <w:rPr>
                <w:rFonts w:ascii="NeueSans Pro Normal" w:hAnsi="NeueSans Pro Normal" w:cs="Arial"/>
                <w:sz w:val="22"/>
                <w:szCs w:val="22"/>
              </w:rPr>
            </w:pPr>
          </w:p>
          <w:p w14:paraId="0441E052" w14:textId="77777777" w:rsidR="006A6FE7" w:rsidRPr="00873803" w:rsidRDefault="006A6FE7" w:rsidP="00CF6950">
            <w:pPr>
              <w:rPr>
                <w:rFonts w:ascii="NeueSans Pro Normal" w:hAnsi="NeueSans Pro Normal" w:cs="Arial"/>
                <w:sz w:val="22"/>
                <w:szCs w:val="22"/>
              </w:rPr>
            </w:pPr>
          </w:p>
          <w:p w14:paraId="0441E053" w14:textId="77777777" w:rsidR="006A6FE7" w:rsidRPr="00873803" w:rsidRDefault="006A6FE7" w:rsidP="00CF6950">
            <w:pPr>
              <w:rPr>
                <w:rFonts w:ascii="NeueSans Pro Normal" w:hAnsi="NeueSans Pro Normal" w:cs="Arial"/>
                <w:sz w:val="22"/>
                <w:szCs w:val="22"/>
              </w:rPr>
            </w:pPr>
          </w:p>
          <w:p w14:paraId="0441E054" w14:textId="77777777" w:rsidR="006A6FE7" w:rsidRPr="00873803" w:rsidRDefault="006A6FE7" w:rsidP="00CF6950">
            <w:pPr>
              <w:rPr>
                <w:rFonts w:ascii="NeueSans Pro Normal" w:hAnsi="NeueSans Pro Normal" w:cs="Arial"/>
                <w:sz w:val="22"/>
                <w:szCs w:val="22"/>
              </w:rPr>
            </w:pPr>
          </w:p>
        </w:tc>
      </w:tr>
    </w:tbl>
    <w:p w14:paraId="0441E056" w14:textId="77777777" w:rsidR="00581A96" w:rsidRPr="00873803" w:rsidRDefault="00581A96" w:rsidP="00CF6950">
      <w:pPr>
        <w:jc w:val="both"/>
        <w:rPr>
          <w:rFonts w:ascii="NeueSans Pro Normal" w:hAnsi="NeueSans Pro Normal"/>
          <w:sz w:val="22"/>
          <w:szCs w:val="22"/>
        </w:rPr>
      </w:pPr>
    </w:p>
    <w:p w14:paraId="0441E057" w14:textId="77777777" w:rsidR="00B463FB" w:rsidRPr="00873803" w:rsidRDefault="00B463FB" w:rsidP="00CF6950">
      <w:pPr>
        <w:jc w:val="both"/>
        <w:rPr>
          <w:rFonts w:ascii="NeueSans Pro Normal" w:hAnsi="NeueSans Pro Normal"/>
          <w:sz w:val="22"/>
          <w:szCs w:val="22"/>
        </w:rPr>
      </w:pPr>
    </w:p>
    <w:p w14:paraId="0441E058" w14:textId="77777777" w:rsidR="00B463FB" w:rsidRPr="00873803" w:rsidRDefault="00B463FB" w:rsidP="00CF6950">
      <w:pPr>
        <w:jc w:val="both"/>
        <w:rPr>
          <w:rFonts w:ascii="NeueSans Pro Normal" w:hAnsi="NeueSans Pro Normal" w:cs="Arial"/>
          <w:sz w:val="22"/>
          <w:szCs w:val="22"/>
        </w:rPr>
      </w:pPr>
    </w:p>
    <w:p w14:paraId="0441E059" w14:textId="77777777" w:rsidR="00B463FB" w:rsidRPr="00873803" w:rsidRDefault="00B463FB" w:rsidP="00CF6950">
      <w:pPr>
        <w:jc w:val="both"/>
        <w:rPr>
          <w:rFonts w:ascii="NeueSans Pro Normal" w:hAnsi="NeueSans Pro Normal" w:cs="Arial"/>
          <w:sz w:val="22"/>
          <w:szCs w:val="22"/>
        </w:rPr>
      </w:pPr>
    </w:p>
    <w:p w14:paraId="0441E05A" w14:textId="77777777" w:rsidR="00B463FB" w:rsidRPr="00873803" w:rsidRDefault="00B463FB" w:rsidP="00CF6950">
      <w:pPr>
        <w:jc w:val="both"/>
        <w:rPr>
          <w:rFonts w:ascii="NeueSans Pro Normal" w:hAnsi="NeueSans Pro Normal" w:cs="Arial"/>
          <w:sz w:val="22"/>
          <w:szCs w:val="22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795"/>
        <w:gridCol w:w="551"/>
        <w:gridCol w:w="3284"/>
        <w:gridCol w:w="414"/>
        <w:gridCol w:w="1470"/>
      </w:tblGrid>
      <w:tr w:rsidR="00B463FB" w:rsidRPr="00873803" w14:paraId="0441E060" w14:textId="77777777" w:rsidTr="00A02DAD">
        <w:trPr>
          <w:trHeight w:val="383"/>
        </w:trPr>
        <w:tc>
          <w:tcPr>
            <w:tcW w:w="3848" w:type="dxa"/>
            <w:tcBorders>
              <w:top w:val="single" w:sz="4" w:space="0" w:color="000000"/>
            </w:tcBorders>
            <w:shd w:val="clear" w:color="auto" w:fill="auto"/>
          </w:tcPr>
          <w:p w14:paraId="0441E05B" w14:textId="77777777" w:rsidR="00B463FB" w:rsidRPr="00873803" w:rsidRDefault="00B463FB" w:rsidP="00CF6950">
            <w:pPr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NeueSans Pro Normal" w:hAnsi="NeueSans Pro Normal" w:cs="Arial"/>
                <w:sz w:val="22"/>
                <w:szCs w:val="22"/>
              </w:rPr>
              <w:t>Lieu et date</w:t>
            </w:r>
          </w:p>
        </w:tc>
        <w:tc>
          <w:tcPr>
            <w:tcW w:w="556" w:type="dxa"/>
            <w:shd w:val="clear" w:color="auto" w:fill="auto"/>
          </w:tcPr>
          <w:p w14:paraId="0441E05C" w14:textId="77777777" w:rsidR="00B463FB" w:rsidRPr="00873803" w:rsidRDefault="00B463FB" w:rsidP="00CF6950">
            <w:pPr>
              <w:snapToGrid w:val="0"/>
              <w:rPr>
                <w:rFonts w:ascii="NeueSans Pro Normal" w:hAnsi="NeueSans Pro Normal" w:cs="Arial"/>
                <w:sz w:val="22"/>
                <w:szCs w:val="22"/>
              </w:rPr>
            </w:pPr>
          </w:p>
        </w:tc>
        <w:tc>
          <w:tcPr>
            <w:tcW w:w="3329" w:type="dxa"/>
            <w:tcBorders>
              <w:top w:val="single" w:sz="4" w:space="0" w:color="000000"/>
            </w:tcBorders>
            <w:shd w:val="clear" w:color="auto" w:fill="auto"/>
          </w:tcPr>
          <w:p w14:paraId="0441E05D" w14:textId="77777777" w:rsidR="00B463FB" w:rsidRPr="00873803" w:rsidRDefault="00B463FB" w:rsidP="00CF6950">
            <w:pPr>
              <w:rPr>
                <w:rFonts w:ascii="NeueSans Pro Normal" w:hAnsi="NeueSans Pro Normal"/>
                <w:sz w:val="22"/>
                <w:szCs w:val="22"/>
              </w:rPr>
            </w:pPr>
            <w:r w:rsidRPr="00873803">
              <w:rPr>
                <w:rFonts w:ascii="NeueSans Pro Normal" w:hAnsi="NeueSans Pro Normal" w:cs="Arial"/>
                <w:sz w:val="22"/>
                <w:szCs w:val="22"/>
              </w:rPr>
              <w:t>Signature</w:t>
            </w:r>
          </w:p>
        </w:tc>
        <w:tc>
          <w:tcPr>
            <w:tcW w:w="417" w:type="dxa"/>
            <w:shd w:val="clear" w:color="auto" w:fill="auto"/>
          </w:tcPr>
          <w:p w14:paraId="0441E05E" w14:textId="77777777" w:rsidR="00B463FB" w:rsidRPr="00873803" w:rsidRDefault="00B463FB" w:rsidP="00CF6950">
            <w:pPr>
              <w:snapToGrid w:val="0"/>
              <w:rPr>
                <w:rFonts w:ascii="NeueSans Pro Normal" w:hAnsi="NeueSans Pro Normal" w:cs="Arial"/>
                <w:sz w:val="22"/>
                <w:szCs w:val="22"/>
              </w:rPr>
            </w:pPr>
          </w:p>
        </w:tc>
        <w:tc>
          <w:tcPr>
            <w:tcW w:w="1488" w:type="dxa"/>
            <w:shd w:val="clear" w:color="auto" w:fill="auto"/>
          </w:tcPr>
          <w:p w14:paraId="0441E05F" w14:textId="77777777" w:rsidR="00B463FB" w:rsidRPr="00873803" w:rsidRDefault="00B463FB" w:rsidP="00CF6950">
            <w:pPr>
              <w:snapToGrid w:val="0"/>
              <w:rPr>
                <w:rFonts w:ascii="NeueSans Pro Normal" w:hAnsi="NeueSans Pro Normal" w:cs="Arial"/>
                <w:sz w:val="22"/>
                <w:szCs w:val="22"/>
              </w:rPr>
            </w:pPr>
          </w:p>
        </w:tc>
      </w:tr>
    </w:tbl>
    <w:p w14:paraId="0441E061" w14:textId="77777777" w:rsidR="00B463FB" w:rsidRPr="00873803" w:rsidRDefault="00B463FB" w:rsidP="00CF6950">
      <w:pPr>
        <w:jc w:val="both"/>
        <w:rPr>
          <w:rFonts w:ascii="NeueSans Pro Normal" w:hAnsi="NeueSans Pro Normal"/>
          <w:sz w:val="22"/>
          <w:szCs w:val="22"/>
        </w:rPr>
      </w:pPr>
    </w:p>
    <w:sectPr w:rsidR="00B463FB" w:rsidRPr="00873803" w:rsidSect="00C12274">
      <w:headerReference w:type="first" r:id="rId18"/>
      <w:footerReference w:type="first" r:id="rId19"/>
      <w:pgSz w:w="11906" w:h="16838" w:code="9"/>
      <w:pgMar w:top="1474" w:right="1247" w:bottom="1474" w:left="1361" w:header="567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4B6F30" w14:textId="77777777" w:rsidR="009E158D" w:rsidRDefault="009E158D" w:rsidP="00297133">
      <w:r>
        <w:separator/>
      </w:r>
    </w:p>
  </w:endnote>
  <w:endnote w:type="continuationSeparator" w:id="0">
    <w:p w14:paraId="45FE4031" w14:textId="77777777" w:rsidR="009E158D" w:rsidRDefault="009E158D" w:rsidP="00297133">
      <w:r>
        <w:continuationSeparator/>
      </w:r>
    </w:p>
  </w:endnote>
  <w:endnote w:type="continuationNotice" w:id="1">
    <w:p w14:paraId="7BB368AB" w14:textId="77777777" w:rsidR="001D0AAD" w:rsidRDefault="001D0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ueSans Pro Normal">
    <w:panose1 w:val="02000000000000000000"/>
    <w:charset w:val="00"/>
    <w:family w:val="modern"/>
    <w:notTrueType/>
    <w:pitch w:val="variable"/>
    <w:sig w:usb0="A00000AF" w:usb1="4000204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ueSans Pro SemiBold">
    <w:panose1 w:val="00000000000000000000"/>
    <w:charset w:val="00"/>
    <w:family w:val="modern"/>
    <w:notTrueType/>
    <w:pitch w:val="variable"/>
    <w:sig w:usb0="A00000AF" w:usb1="4000204B" w:usb2="00000000" w:usb3="00000000" w:csb0="0000009B" w:csb1="00000000"/>
  </w:font>
  <w:font w:name="NeueSans Pro Bold">
    <w:panose1 w:val="00000000000000000000"/>
    <w:charset w:val="00"/>
    <w:family w:val="modern"/>
    <w:notTrueType/>
    <w:pitch w:val="variable"/>
    <w:sig w:usb0="A00000AF" w:usb1="4000204B" w:usb2="00000000" w:usb3="00000000" w:csb0="0000009B" w:csb1="00000000"/>
  </w:font>
  <w:font w:name="Futura Bk BT"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A477D" w14:textId="77777777" w:rsidR="005F6F94" w:rsidRDefault="005F6F9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1E068" w14:textId="77777777" w:rsidR="00A66D00" w:rsidRPr="00D432B5" w:rsidRDefault="00A66D00" w:rsidP="00001A44">
    <w:pPr>
      <w:pStyle w:val="PSCBetreff"/>
      <w:tabs>
        <w:tab w:val="right" w:pos="9298"/>
      </w:tabs>
      <w:spacing w:after="60"/>
      <w:rPr>
        <w:color w:val="777777"/>
        <w:sz w:val="16"/>
        <w:szCs w:val="16"/>
        <w:lang w:val="fr-CH"/>
      </w:rPr>
    </w:pPr>
    <w:r w:rsidRPr="00D432B5">
      <w:rPr>
        <w:rFonts w:ascii="NeueSans Pro SemiBold" w:hAnsi="NeueSans Pro SemiBold"/>
        <w:color w:val="777777"/>
        <w:sz w:val="22"/>
        <w:lang w:val="fr-CH"/>
      </w:rPr>
      <w:t>Pro Senectute Valais-Wallis</w:t>
    </w:r>
    <w:r w:rsidRPr="00D432B5">
      <w:rPr>
        <w:rFonts w:ascii="NeueSans Pro SemiBold" w:hAnsi="NeueSans Pro SemiBold"/>
        <w:color w:val="777777"/>
        <w:sz w:val="22"/>
        <w:lang w:val="fr-CH"/>
      </w:rPr>
      <w:tab/>
    </w:r>
    <w:r w:rsidR="00BB0B99" w:rsidRPr="00D432B5">
      <w:rPr>
        <w:rFonts w:ascii="NeueSans Pro SemiBold" w:hAnsi="NeueSans Pro SemiBold"/>
        <w:color w:val="777777"/>
        <w:sz w:val="16"/>
        <w:szCs w:val="16"/>
        <w:lang w:val="fr-CH"/>
      </w:rPr>
      <w:t>Service de concierge</w:t>
    </w:r>
    <w:r w:rsidR="007663AE" w:rsidRPr="00D432B5">
      <w:rPr>
        <w:rFonts w:ascii="NeueSans Pro SemiBold" w:hAnsi="NeueSans Pro SemiBold"/>
        <w:color w:val="777777"/>
        <w:sz w:val="16"/>
        <w:szCs w:val="16"/>
        <w:lang w:val="fr-CH"/>
      </w:rPr>
      <w:t>rie</w:t>
    </w:r>
    <w:r w:rsidR="00BB0B99" w:rsidRPr="00D432B5">
      <w:rPr>
        <w:rFonts w:ascii="NeueSans Pro SemiBold" w:hAnsi="NeueSans Pro SemiBold"/>
        <w:color w:val="777777"/>
        <w:sz w:val="16"/>
        <w:szCs w:val="16"/>
        <w:lang w:val="fr-CH"/>
      </w:rPr>
      <w:t xml:space="preserve"> </w:t>
    </w:r>
    <w:r w:rsidR="007663AE" w:rsidRPr="00D432B5">
      <w:rPr>
        <w:rFonts w:ascii="NeueSans Pro SemiBold" w:hAnsi="NeueSans Pro SemiBold"/>
        <w:color w:val="777777"/>
        <w:sz w:val="16"/>
        <w:szCs w:val="16"/>
        <w:lang w:val="fr-CH"/>
      </w:rPr>
      <w:t xml:space="preserve">- </w:t>
    </w:r>
    <w:r w:rsidR="00D432B5" w:rsidRPr="00D432B5">
      <w:rPr>
        <w:rFonts w:ascii="NeueSans Pro SemiBold" w:hAnsi="NeueSans Pro SemiBold"/>
        <w:color w:val="777777"/>
        <w:sz w:val="16"/>
        <w:szCs w:val="16"/>
        <w:lang w:val="fr-CH"/>
      </w:rPr>
      <w:t>Formulaire d’inscription - Bénévole</w:t>
    </w:r>
    <w:r w:rsidR="007663AE" w:rsidRPr="00D432B5">
      <w:rPr>
        <w:rFonts w:ascii="NeueSans Pro SemiBold" w:hAnsi="NeueSans Pro SemiBold"/>
        <w:color w:val="777777"/>
        <w:sz w:val="16"/>
        <w:szCs w:val="16"/>
        <w:lang w:val="fr-CH"/>
      </w:rPr>
      <w:t xml:space="preserve"> </w:t>
    </w:r>
    <w:r w:rsidRPr="00D432B5">
      <w:rPr>
        <w:color w:val="777777"/>
        <w:sz w:val="16"/>
        <w:szCs w:val="16"/>
        <w:lang w:val="fr-CH"/>
      </w:rPr>
      <w:fldChar w:fldCharType="begin"/>
    </w:r>
    <w:r w:rsidRPr="00D432B5">
      <w:rPr>
        <w:color w:val="777777"/>
        <w:sz w:val="16"/>
        <w:szCs w:val="16"/>
        <w:lang w:val="fr-CH"/>
      </w:rPr>
      <w:instrText>PAGE  \* Arabic  \* MERGEFORMAT</w:instrText>
    </w:r>
    <w:r w:rsidRPr="00D432B5">
      <w:rPr>
        <w:color w:val="777777"/>
        <w:sz w:val="16"/>
        <w:szCs w:val="16"/>
        <w:lang w:val="fr-CH"/>
      </w:rPr>
      <w:fldChar w:fldCharType="separate"/>
    </w:r>
    <w:r w:rsidR="005720F3">
      <w:rPr>
        <w:noProof/>
        <w:color w:val="777777"/>
        <w:sz w:val="16"/>
        <w:szCs w:val="16"/>
        <w:lang w:val="fr-CH"/>
      </w:rPr>
      <w:t>3</w:t>
    </w:r>
    <w:r w:rsidRPr="00D432B5">
      <w:rPr>
        <w:color w:val="777777"/>
        <w:sz w:val="16"/>
        <w:szCs w:val="16"/>
        <w:lang w:val="fr-CH"/>
      </w:rPr>
      <w:fldChar w:fldCharType="end"/>
    </w:r>
    <w:r w:rsidRPr="00D432B5">
      <w:rPr>
        <w:color w:val="777777"/>
        <w:sz w:val="16"/>
        <w:szCs w:val="16"/>
        <w:lang w:val="fr-CH"/>
      </w:rPr>
      <w:t xml:space="preserve"> | </w:t>
    </w:r>
    <w:r w:rsidRPr="00D432B5">
      <w:rPr>
        <w:color w:val="777777"/>
        <w:sz w:val="16"/>
        <w:szCs w:val="16"/>
        <w:lang w:val="fr-CH"/>
      </w:rPr>
      <w:fldChar w:fldCharType="begin"/>
    </w:r>
    <w:r w:rsidRPr="00D432B5">
      <w:rPr>
        <w:color w:val="777777"/>
        <w:sz w:val="16"/>
        <w:szCs w:val="16"/>
        <w:lang w:val="fr-CH"/>
      </w:rPr>
      <w:instrText>NUMPAGES  \* Arabic  \* MERGEFORMAT</w:instrText>
    </w:r>
    <w:r w:rsidRPr="00D432B5">
      <w:rPr>
        <w:color w:val="777777"/>
        <w:sz w:val="16"/>
        <w:szCs w:val="16"/>
        <w:lang w:val="fr-CH"/>
      </w:rPr>
      <w:fldChar w:fldCharType="separate"/>
    </w:r>
    <w:r w:rsidR="005720F3">
      <w:rPr>
        <w:noProof/>
        <w:color w:val="777777"/>
        <w:sz w:val="16"/>
        <w:szCs w:val="16"/>
        <w:lang w:val="fr-CH"/>
      </w:rPr>
      <w:t>3</w:t>
    </w:r>
    <w:r w:rsidRPr="00D432B5">
      <w:rPr>
        <w:color w:val="777777"/>
        <w:sz w:val="16"/>
        <w:szCs w:val="16"/>
        <w:lang w:val="fr-CH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97D20" w14:textId="77777777" w:rsidR="005F6F94" w:rsidRDefault="005F6F94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1E06D" w14:textId="77777777" w:rsidR="00C12274" w:rsidRPr="00BB0B99" w:rsidRDefault="00C12274" w:rsidP="004A5E10">
    <w:pPr>
      <w:pStyle w:val="Pieddepage"/>
      <w:tabs>
        <w:tab w:val="clear" w:pos="9072"/>
        <w:tab w:val="right" w:pos="8945"/>
      </w:tabs>
      <w:spacing w:after="20" w:line="240" w:lineRule="exact"/>
      <w:rPr>
        <w:rFonts w:ascii="NeueSans Pro Normal" w:hAnsi="NeueSans Pro Normal"/>
        <w:color w:val="777777"/>
        <w:sz w:val="22"/>
        <w:lang w:val="it-IT"/>
      </w:rPr>
    </w:pPr>
    <w:r>
      <w:rPr>
        <w:noProof/>
        <w:color w:val="777777"/>
        <w:sz w:val="18"/>
        <w:szCs w:val="18"/>
        <w:lang w:val="fr-CH" w:eastAsia="fr-CH"/>
      </w:rPr>
      <w:drawing>
        <wp:anchor distT="0" distB="0" distL="114300" distR="114300" simplePos="0" relativeHeight="251658240" behindDoc="0" locked="0" layoutInCell="1" allowOverlap="1" wp14:anchorId="0441E072" wp14:editId="0441E073">
          <wp:simplePos x="0" y="0"/>
          <wp:positionH relativeFrom="column">
            <wp:posOffset>5813656</wp:posOffset>
          </wp:positionH>
          <wp:positionV relativeFrom="paragraph">
            <wp:posOffset>89997</wp:posOffset>
          </wp:positionV>
          <wp:extent cx="396240" cy="426719"/>
          <wp:effectExtent l="0" t="0" r="3810" b="0"/>
          <wp:wrapNone/>
          <wp:docPr id="1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WO_Logo_D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240" cy="4267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NeueSans Pro SemiBold" w:hAnsi="NeueSans Pro SemiBold"/>
        <w:color w:val="777777"/>
        <w:sz w:val="22"/>
        <w:lang w:val="it-IT"/>
      </w:rPr>
      <w:t>Pro Senectute Valais-Wallis</w:t>
    </w:r>
  </w:p>
  <w:p w14:paraId="0441E06E" w14:textId="757AF952" w:rsidR="00C12274" w:rsidRPr="00BB0B99" w:rsidRDefault="00C12274" w:rsidP="004A5E10">
    <w:pPr>
      <w:pStyle w:val="Pieddepage"/>
      <w:tabs>
        <w:tab w:val="clear" w:pos="9072"/>
        <w:tab w:val="right" w:pos="8945"/>
      </w:tabs>
      <w:spacing w:line="240" w:lineRule="exact"/>
      <w:rPr>
        <w:rFonts w:ascii="NeueSans Pro Normal" w:hAnsi="NeueSans Pro Normal"/>
        <w:color w:val="777777"/>
        <w:sz w:val="18"/>
        <w:szCs w:val="18"/>
        <w:lang w:val="it-IT"/>
      </w:rPr>
    </w:pPr>
    <w:r w:rsidRPr="00BB0B99">
      <w:rPr>
        <w:rFonts w:ascii="NeueSans Pro Normal" w:hAnsi="NeueSans Pro Normal"/>
        <w:color w:val="777777"/>
        <w:sz w:val="18"/>
        <w:szCs w:val="18"/>
        <w:lang w:val="it-IT"/>
      </w:rPr>
      <w:t xml:space="preserve">Secrétariat cantonal · </w:t>
    </w:r>
    <w:r w:rsidR="005F6F94">
      <w:rPr>
        <w:rFonts w:ascii="NeueSans Pro Normal" w:hAnsi="NeueSans Pro Normal"/>
        <w:color w:val="777777"/>
        <w:sz w:val="18"/>
        <w:szCs w:val="18"/>
        <w:lang w:val="it-IT"/>
      </w:rPr>
      <w:t>A</w:t>
    </w:r>
    <w:r w:rsidR="00E66400">
      <w:rPr>
        <w:rFonts w:ascii="NeueSans Pro Normal" w:hAnsi="NeueSans Pro Normal"/>
        <w:color w:val="777777"/>
        <w:sz w:val="18"/>
        <w:szCs w:val="18"/>
        <w:lang w:val="it-IT"/>
      </w:rPr>
      <w:t>venue de Tourbillon 19</w:t>
    </w:r>
    <w:r w:rsidRPr="00BB0B99">
      <w:rPr>
        <w:rFonts w:ascii="NeueSans Pro Normal" w:hAnsi="NeueSans Pro Normal"/>
        <w:color w:val="777777"/>
        <w:sz w:val="18"/>
        <w:szCs w:val="18"/>
        <w:lang w:val="it-IT"/>
      </w:rPr>
      <w:t xml:space="preserve"> · 1950 Sion</w:t>
    </w:r>
    <w:r w:rsidRPr="00BB0B99">
      <w:rPr>
        <w:rFonts w:ascii="NeueSans Pro Normal" w:hAnsi="NeueSans Pro Normal"/>
        <w:color w:val="777777"/>
        <w:sz w:val="18"/>
        <w:szCs w:val="18"/>
        <w:lang w:val="it-IT"/>
      </w:rPr>
      <w:tab/>
    </w:r>
    <w:r w:rsidR="00E66400">
      <w:rPr>
        <w:rFonts w:ascii="NeueSans Pro Normal" w:hAnsi="NeueSans Pro Normal"/>
        <w:color w:val="777777"/>
        <w:sz w:val="18"/>
        <w:szCs w:val="18"/>
        <w:lang w:val="it-IT"/>
      </w:rPr>
      <w:tab/>
    </w:r>
    <w:r w:rsidRPr="00BB0B99">
      <w:rPr>
        <w:rFonts w:ascii="NeueSans Pro Normal" w:hAnsi="NeueSans Pro Normal"/>
        <w:color w:val="777777"/>
        <w:sz w:val="18"/>
        <w:szCs w:val="18"/>
        <w:lang w:val="it-IT"/>
      </w:rPr>
      <w:t>Compte postal</w:t>
    </w:r>
  </w:p>
  <w:p w14:paraId="0441E06F" w14:textId="671C9EB0" w:rsidR="00C12274" w:rsidRPr="00BB0B99" w:rsidRDefault="005F6F94" w:rsidP="005A2025">
    <w:pPr>
      <w:pStyle w:val="Pieddepage"/>
      <w:tabs>
        <w:tab w:val="clear" w:pos="9072"/>
        <w:tab w:val="right" w:pos="8945"/>
      </w:tabs>
      <w:spacing w:line="240" w:lineRule="exact"/>
      <w:rPr>
        <w:rFonts w:ascii="NeueSans Pro Normal" w:hAnsi="NeueSans Pro Normal"/>
        <w:color w:val="777777"/>
        <w:sz w:val="18"/>
        <w:szCs w:val="18"/>
        <w:lang w:val="fr-CH"/>
      </w:rPr>
    </w:pPr>
    <w:r w:rsidRPr="00BB0B99">
      <w:rPr>
        <w:rFonts w:ascii="NeueSans Pro Normal" w:hAnsi="NeueSans Pro Normal"/>
        <w:color w:val="777777"/>
        <w:sz w:val="18"/>
        <w:szCs w:val="18"/>
        <w:lang w:val="it-IT"/>
      </w:rPr>
      <w:t>Téléphone 027 322 07 41</w:t>
    </w:r>
    <w:r w:rsidR="00C12274" w:rsidRPr="00BB0B99">
      <w:rPr>
        <w:rFonts w:ascii="NeueSans Pro Normal" w:hAnsi="NeueSans Pro Normal"/>
        <w:color w:val="777777"/>
        <w:sz w:val="18"/>
        <w:szCs w:val="18"/>
        <w:lang w:val="fr-CH"/>
      </w:rPr>
      <w:t xml:space="preserve"> · info@vs.prosenectute.ch · www.vs.prosenectute.ch</w:t>
    </w:r>
    <w:r w:rsidR="00C12274" w:rsidRPr="00BB0B99">
      <w:rPr>
        <w:rFonts w:ascii="NeueSans Pro Normal" w:hAnsi="NeueSans Pro Normal"/>
        <w:color w:val="777777"/>
        <w:sz w:val="18"/>
        <w:szCs w:val="18"/>
        <w:lang w:val="fr-CH"/>
      </w:rPr>
      <w:tab/>
      <w:t>19-361-5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59A0BA" w14:textId="77777777" w:rsidR="009E158D" w:rsidRDefault="009E158D" w:rsidP="00297133">
      <w:r>
        <w:separator/>
      </w:r>
    </w:p>
  </w:footnote>
  <w:footnote w:type="continuationSeparator" w:id="0">
    <w:p w14:paraId="5DC86F3B" w14:textId="77777777" w:rsidR="009E158D" w:rsidRDefault="009E158D" w:rsidP="00297133">
      <w:r>
        <w:continuationSeparator/>
      </w:r>
    </w:p>
  </w:footnote>
  <w:footnote w:type="continuationNotice" w:id="1">
    <w:p w14:paraId="4512BEA6" w14:textId="77777777" w:rsidR="001D0AAD" w:rsidRDefault="001D0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D47C1" w14:textId="77777777" w:rsidR="005F6F94" w:rsidRDefault="005F6F9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11D4F" w14:textId="77777777" w:rsidR="005F6F94" w:rsidRDefault="005F6F9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A702F" w14:textId="77777777" w:rsidR="005F6F94" w:rsidRDefault="005F6F94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1E069" w14:textId="77777777" w:rsidR="00C12274" w:rsidRPr="00162EFD" w:rsidRDefault="00C12274" w:rsidP="00BB0B99">
    <w:pPr>
      <w:pStyle w:val="En-tte"/>
      <w:rPr>
        <w:rFonts w:ascii="NeueSans Pro Bold" w:hAnsi="NeueSans Pro Bold"/>
        <w:sz w:val="40"/>
        <w:szCs w:val="40"/>
      </w:rPr>
    </w:pPr>
  </w:p>
  <w:p w14:paraId="0441E06A" w14:textId="77777777" w:rsidR="00C12274" w:rsidRPr="00BB0B99" w:rsidRDefault="00C12274" w:rsidP="00BB0B99">
    <w:pPr>
      <w:pStyle w:val="En-tte"/>
      <w:rPr>
        <w:rFonts w:ascii="NeueSans Pro Bold" w:hAnsi="NeueSans Pro Bold"/>
        <w:color w:val="808080" w:themeColor="background1" w:themeShade="80"/>
        <w:sz w:val="26"/>
        <w:szCs w:val="26"/>
      </w:rPr>
    </w:pPr>
    <w:r w:rsidRPr="00BB0B99">
      <w:rPr>
        <w:rFonts w:ascii="NeueSans Pro Bold" w:hAnsi="NeueSans Pro Bold"/>
        <w:noProof/>
        <w:color w:val="808080" w:themeColor="background1" w:themeShade="80"/>
        <w:sz w:val="26"/>
        <w:szCs w:val="26"/>
        <w:lang w:val="fr-CH" w:eastAsia="fr-CH"/>
      </w:rPr>
      <w:drawing>
        <wp:anchor distT="0" distB="0" distL="114300" distR="114300" simplePos="0" relativeHeight="251658241" behindDoc="1" locked="0" layoutInCell="1" allowOverlap="1" wp14:anchorId="0441E070" wp14:editId="0441E071">
          <wp:simplePos x="0" y="0"/>
          <wp:positionH relativeFrom="column">
            <wp:posOffset>5004435</wp:posOffset>
          </wp:positionH>
          <wp:positionV relativeFrom="page">
            <wp:posOffset>496570</wp:posOffset>
          </wp:positionV>
          <wp:extent cx="1260000" cy="597600"/>
          <wp:effectExtent l="0" t="0" r="0" b="0"/>
          <wp:wrapTight wrapText="bothSides">
            <wp:wrapPolygon edited="0">
              <wp:start x="6206" y="0"/>
              <wp:lineTo x="0" y="8264"/>
              <wp:lineTo x="0" y="20659"/>
              <wp:lineTo x="21230" y="20659"/>
              <wp:lineTo x="21230" y="8264"/>
              <wp:lineTo x="14698" y="0"/>
              <wp:lineTo x="6206" y="0"/>
            </wp:wrapPolygon>
          </wp:wrapTight>
          <wp:docPr id="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_ProSenectute_RGB_35mm_MitClaim-Schutzzo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59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0B99">
      <w:rPr>
        <w:rFonts w:ascii="NeueSans Pro Bold" w:hAnsi="NeueSans Pro Bold"/>
        <w:color w:val="808080" w:themeColor="background1" w:themeShade="80"/>
        <w:sz w:val="26"/>
        <w:szCs w:val="26"/>
      </w:rPr>
      <w:t>Service de conciergerie</w:t>
    </w:r>
  </w:p>
  <w:p w14:paraId="0441E06B" w14:textId="77777777" w:rsidR="00C12274" w:rsidRPr="00BB0B99" w:rsidRDefault="00C12274" w:rsidP="00BB0B99">
    <w:pPr>
      <w:pStyle w:val="En-tte"/>
      <w:rPr>
        <w:rFonts w:ascii="NeueSans Pro Bold" w:hAnsi="NeueSans Pro Bold"/>
        <w:color w:val="808080" w:themeColor="background1" w:themeShade="80"/>
        <w:sz w:val="10"/>
        <w:szCs w:val="10"/>
      </w:rPr>
    </w:pPr>
  </w:p>
  <w:p w14:paraId="0441E06C" w14:textId="77777777" w:rsidR="00C12274" w:rsidRPr="00BB0B99" w:rsidRDefault="00C12274" w:rsidP="00D432B5">
    <w:pPr>
      <w:pStyle w:val="En-tte"/>
      <w:rPr>
        <w:rFonts w:ascii="NeueSans Pro Bold" w:hAnsi="NeueSans Pro Bold"/>
        <w:color w:val="00726F"/>
        <w:sz w:val="26"/>
        <w:szCs w:val="26"/>
      </w:rPr>
    </w:pPr>
    <w:r>
      <w:rPr>
        <w:rFonts w:ascii="NeueSans Pro Bold" w:hAnsi="NeueSans Pro Bold"/>
        <w:color w:val="00726F"/>
        <w:sz w:val="26"/>
        <w:szCs w:val="26"/>
      </w:rPr>
      <w:t>Formulaire d’inscription - Bénévole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  <w:sz w:val="20"/>
        <w:szCs w:val="28"/>
      </w:rPr>
    </w:lvl>
  </w:abstractNum>
  <w:abstractNum w:abstractNumId="1" w15:restartNumberingAfterBreak="0">
    <w:nsid w:val="00FE4EC9"/>
    <w:multiLevelType w:val="hybridMultilevel"/>
    <w:tmpl w:val="80C21D44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01250"/>
    <w:multiLevelType w:val="hybridMultilevel"/>
    <w:tmpl w:val="790AD2A4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2D050"/>
        <w:sz w:val="22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857AA"/>
    <w:multiLevelType w:val="hybridMultilevel"/>
    <w:tmpl w:val="61CC56AC"/>
    <w:lvl w:ilvl="0" w:tplc="41503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45976"/>
    <w:multiLevelType w:val="hybridMultilevel"/>
    <w:tmpl w:val="92AEC40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586C33"/>
    <w:multiLevelType w:val="multilevel"/>
    <w:tmpl w:val="9B9AE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0D27523B"/>
    <w:multiLevelType w:val="hybridMultilevel"/>
    <w:tmpl w:val="B12A165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741680"/>
    <w:multiLevelType w:val="multilevel"/>
    <w:tmpl w:val="4BA6A8AE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7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7" w:hanging="7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7" w:hanging="7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7" w:hanging="7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7" w:hanging="7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" w:hanging="737"/>
      </w:pPr>
      <w:rPr>
        <w:rFonts w:hint="default"/>
      </w:rPr>
    </w:lvl>
  </w:abstractNum>
  <w:abstractNum w:abstractNumId="8" w15:restartNumberingAfterBreak="0">
    <w:nsid w:val="23C44701"/>
    <w:multiLevelType w:val="hybridMultilevel"/>
    <w:tmpl w:val="5CDE0C5E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E42FF"/>
    <w:multiLevelType w:val="hybridMultilevel"/>
    <w:tmpl w:val="FE522D8C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995647"/>
    <w:multiLevelType w:val="hybridMultilevel"/>
    <w:tmpl w:val="6730281A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9488A"/>
    <w:multiLevelType w:val="hybridMultilevel"/>
    <w:tmpl w:val="1B7A7400"/>
    <w:lvl w:ilvl="0" w:tplc="E9829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6C51B2"/>
    <w:multiLevelType w:val="hybridMultilevel"/>
    <w:tmpl w:val="D8188B30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893DA5"/>
    <w:multiLevelType w:val="hybridMultilevel"/>
    <w:tmpl w:val="46FE00D4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D50DF"/>
    <w:multiLevelType w:val="hybridMultilevel"/>
    <w:tmpl w:val="A93AC2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F6171"/>
    <w:multiLevelType w:val="hybridMultilevel"/>
    <w:tmpl w:val="FBF468BC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B14436"/>
    <w:multiLevelType w:val="hybridMultilevel"/>
    <w:tmpl w:val="C460406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F5A595C"/>
    <w:multiLevelType w:val="hybridMultilevel"/>
    <w:tmpl w:val="93E07F00"/>
    <w:lvl w:ilvl="0" w:tplc="11CACB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554A09"/>
    <w:multiLevelType w:val="hybridMultilevel"/>
    <w:tmpl w:val="35788F30"/>
    <w:lvl w:ilvl="0" w:tplc="0807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D513D1"/>
    <w:multiLevelType w:val="hybridMultilevel"/>
    <w:tmpl w:val="799E1D5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42775E"/>
    <w:multiLevelType w:val="hybridMultilevel"/>
    <w:tmpl w:val="644C34D0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2D050"/>
        <w:sz w:val="22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801159"/>
    <w:multiLevelType w:val="hybridMultilevel"/>
    <w:tmpl w:val="4F644866"/>
    <w:lvl w:ilvl="0" w:tplc="33C470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963CDB"/>
    <w:multiLevelType w:val="hybridMultilevel"/>
    <w:tmpl w:val="9800AE9A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03B11"/>
    <w:multiLevelType w:val="hybridMultilevel"/>
    <w:tmpl w:val="57B64354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72959">
    <w:abstractNumId w:val="7"/>
  </w:num>
  <w:num w:numId="2" w16cid:durableId="384378590">
    <w:abstractNumId w:val="21"/>
  </w:num>
  <w:num w:numId="3" w16cid:durableId="1741514557">
    <w:abstractNumId w:val="19"/>
  </w:num>
  <w:num w:numId="4" w16cid:durableId="105463426">
    <w:abstractNumId w:val="5"/>
  </w:num>
  <w:num w:numId="5" w16cid:durableId="52969207">
    <w:abstractNumId w:val="14"/>
  </w:num>
  <w:num w:numId="6" w16cid:durableId="1386758738">
    <w:abstractNumId w:val="4"/>
  </w:num>
  <w:num w:numId="7" w16cid:durableId="1521427872">
    <w:abstractNumId w:val="6"/>
  </w:num>
  <w:num w:numId="8" w16cid:durableId="634413198">
    <w:abstractNumId w:val="16"/>
  </w:num>
  <w:num w:numId="9" w16cid:durableId="1386103474">
    <w:abstractNumId w:val="18"/>
  </w:num>
  <w:num w:numId="10" w16cid:durableId="1606304371">
    <w:abstractNumId w:val="15"/>
  </w:num>
  <w:num w:numId="11" w16cid:durableId="184709698">
    <w:abstractNumId w:val="11"/>
  </w:num>
  <w:num w:numId="12" w16cid:durableId="1012072608">
    <w:abstractNumId w:val="23"/>
  </w:num>
  <w:num w:numId="13" w16cid:durableId="63188150">
    <w:abstractNumId w:val="3"/>
  </w:num>
  <w:num w:numId="14" w16cid:durableId="694111694">
    <w:abstractNumId w:val="17"/>
  </w:num>
  <w:num w:numId="15" w16cid:durableId="480923732">
    <w:abstractNumId w:val="0"/>
  </w:num>
  <w:num w:numId="16" w16cid:durableId="133790533">
    <w:abstractNumId w:val="20"/>
  </w:num>
  <w:num w:numId="17" w16cid:durableId="1463379002">
    <w:abstractNumId w:val="10"/>
  </w:num>
  <w:num w:numId="18" w16cid:durableId="1952131520">
    <w:abstractNumId w:val="12"/>
  </w:num>
  <w:num w:numId="19" w16cid:durableId="2082829110">
    <w:abstractNumId w:val="1"/>
  </w:num>
  <w:num w:numId="20" w16cid:durableId="1990549830">
    <w:abstractNumId w:val="13"/>
  </w:num>
  <w:num w:numId="21" w16cid:durableId="63185152">
    <w:abstractNumId w:val="22"/>
  </w:num>
  <w:num w:numId="22" w16cid:durableId="10762105">
    <w:abstractNumId w:val="8"/>
  </w:num>
  <w:num w:numId="23" w16cid:durableId="1864779181">
    <w:abstractNumId w:val="9"/>
  </w:num>
  <w:num w:numId="24" w16cid:durableId="87388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0B99"/>
    <w:rsid w:val="00001A44"/>
    <w:rsid w:val="000049D8"/>
    <w:rsid w:val="00010DD8"/>
    <w:rsid w:val="000152B5"/>
    <w:rsid w:val="00017976"/>
    <w:rsid w:val="00020A43"/>
    <w:rsid w:val="0002215A"/>
    <w:rsid w:val="000256E4"/>
    <w:rsid w:val="000265DF"/>
    <w:rsid w:val="00034D24"/>
    <w:rsid w:val="000409C3"/>
    <w:rsid w:val="00046562"/>
    <w:rsid w:val="00060F6F"/>
    <w:rsid w:val="00062614"/>
    <w:rsid w:val="00084A5C"/>
    <w:rsid w:val="00092742"/>
    <w:rsid w:val="000975D4"/>
    <w:rsid w:val="000D0D68"/>
    <w:rsid w:val="000D19A2"/>
    <w:rsid w:val="000D357F"/>
    <w:rsid w:val="000D697A"/>
    <w:rsid w:val="000D6C30"/>
    <w:rsid w:val="000E48BA"/>
    <w:rsid w:val="000F5603"/>
    <w:rsid w:val="0011463F"/>
    <w:rsid w:val="00122342"/>
    <w:rsid w:val="001261C6"/>
    <w:rsid w:val="0012647E"/>
    <w:rsid w:val="001354E4"/>
    <w:rsid w:val="0014036B"/>
    <w:rsid w:val="00144023"/>
    <w:rsid w:val="00152C03"/>
    <w:rsid w:val="00162EFD"/>
    <w:rsid w:val="00172529"/>
    <w:rsid w:val="00174215"/>
    <w:rsid w:val="001840F4"/>
    <w:rsid w:val="001923EC"/>
    <w:rsid w:val="00195094"/>
    <w:rsid w:val="001A039E"/>
    <w:rsid w:val="001A1A83"/>
    <w:rsid w:val="001A4CD2"/>
    <w:rsid w:val="001A4D4C"/>
    <w:rsid w:val="001A62AB"/>
    <w:rsid w:val="001D0AAD"/>
    <w:rsid w:val="001D73AE"/>
    <w:rsid w:val="001E043B"/>
    <w:rsid w:val="001E1C86"/>
    <w:rsid w:val="001E49B9"/>
    <w:rsid w:val="001E6A2D"/>
    <w:rsid w:val="00204BDA"/>
    <w:rsid w:val="002132A7"/>
    <w:rsid w:val="002222F5"/>
    <w:rsid w:val="00224C96"/>
    <w:rsid w:val="002320DA"/>
    <w:rsid w:val="002360A8"/>
    <w:rsid w:val="0024559C"/>
    <w:rsid w:val="00247CA1"/>
    <w:rsid w:val="00251E12"/>
    <w:rsid w:val="0026133A"/>
    <w:rsid w:val="00280886"/>
    <w:rsid w:val="00297133"/>
    <w:rsid w:val="002A0E7B"/>
    <w:rsid w:val="002A1C7D"/>
    <w:rsid w:val="002A2EAA"/>
    <w:rsid w:val="002A594F"/>
    <w:rsid w:val="002C0352"/>
    <w:rsid w:val="002C2DEC"/>
    <w:rsid w:val="002C701E"/>
    <w:rsid w:val="002D517D"/>
    <w:rsid w:val="002F6BD5"/>
    <w:rsid w:val="00300BD5"/>
    <w:rsid w:val="003038FF"/>
    <w:rsid w:val="00304AEC"/>
    <w:rsid w:val="00305FD2"/>
    <w:rsid w:val="003071CF"/>
    <w:rsid w:val="00307F8F"/>
    <w:rsid w:val="00311BC8"/>
    <w:rsid w:val="00312290"/>
    <w:rsid w:val="00316A3D"/>
    <w:rsid w:val="0032094F"/>
    <w:rsid w:val="0033077B"/>
    <w:rsid w:val="003310FA"/>
    <w:rsid w:val="0034382F"/>
    <w:rsid w:val="00347460"/>
    <w:rsid w:val="003506B1"/>
    <w:rsid w:val="003564BA"/>
    <w:rsid w:val="00361EC5"/>
    <w:rsid w:val="003679C7"/>
    <w:rsid w:val="00373DCC"/>
    <w:rsid w:val="0037529C"/>
    <w:rsid w:val="00387799"/>
    <w:rsid w:val="00392E80"/>
    <w:rsid w:val="00397535"/>
    <w:rsid w:val="003A47CF"/>
    <w:rsid w:val="003B029A"/>
    <w:rsid w:val="003B1595"/>
    <w:rsid w:val="003C014C"/>
    <w:rsid w:val="003D57B0"/>
    <w:rsid w:val="003D5834"/>
    <w:rsid w:val="003D58CC"/>
    <w:rsid w:val="003E0EC3"/>
    <w:rsid w:val="003E2576"/>
    <w:rsid w:val="003E268E"/>
    <w:rsid w:val="003E2949"/>
    <w:rsid w:val="003E6BAD"/>
    <w:rsid w:val="003F103C"/>
    <w:rsid w:val="003F60DB"/>
    <w:rsid w:val="00414D79"/>
    <w:rsid w:val="004235C9"/>
    <w:rsid w:val="00426582"/>
    <w:rsid w:val="00431635"/>
    <w:rsid w:val="004430AF"/>
    <w:rsid w:val="00446367"/>
    <w:rsid w:val="00454983"/>
    <w:rsid w:val="00454E49"/>
    <w:rsid w:val="004579C4"/>
    <w:rsid w:val="00472C96"/>
    <w:rsid w:val="0048036A"/>
    <w:rsid w:val="00481ED0"/>
    <w:rsid w:val="004909E0"/>
    <w:rsid w:val="004B5A10"/>
    <w:rsid w:val="004D34CF"/>
    <w:rsid w:val="004E51E3"/>
    <w:rsid w:val="004F06AA"/>
    <w:rsid w:val="004F08DE"/>
    <w:rsid w:val="00500A6D"/>
    <w:rsid w:val="00512E1F"/>
    <w:rsid w:val="005171A1"/>
    <w:rsid w:val="00522ECD"/>
    <w:rsid w:val="005232C8"/>
    <w:rsid w:val="0052333A"/>
    <w:rsid w:val="0052554C"/>
    <w:rsid w:val="005403E3"/>
    <w:rsid w:val="00545F22"/>
    <w:rsid w:val="00551C8E"/>
    <w:rsid w:val="005613D6"/>
    <w:rsid w:val="005657E7"/>
    <w:rsid w:val="005720F3"/>
    <w:rsid w:val="00572BBD"/>
    <w:rsid w:val="0057530F"/>
    <w:rsid w:val="00581A96"/>
    <w:rsid w:val="005851BA"/>
    <w:rsid w:val="005A2025"/>
    <w:rsid w:val="005A4641"/>
    <w:rsid w:val="005C0CDC"/>
    <w:rsid w:val="005C78ED"/>
    <w:rsid w:val="005D7447"/>
    <w:rsid w:val="005E4CD3"/>
    <w:rsid w:val="005F0279"/>
    <w:rsid w:val="005F6F94"/>
    <w:rsid w:val="00601CB9"/>
    <w:rsid w:val="00604364"/>
    <w:rsid w:val="00604593"/>
    <w:rsid w:val="00617A86"/>
    <w:rsid w:val="0062417F"/>
    <w:rsid w:val="00630715"/>
    <w:rsid w:val="00632488"/>
    <w:rsid w:val="0063777C"/>
    <w:rsid w:val="00646E9F"/>
    <w:rsid w:val="00650AC6"/>
    <w:rsid w:val="006558FA"/>
    <w:rsid w:val="00680616"/>
    <w:rsid w:val="00684328"/>
    <w:rsid w:val="00690425"/>
    <w:rsid w:val="00694926"/>
    <w:rsid w:val="006A18EC"/>
    <w:rsid w:val="006A234D"/>
    <w:rsid w:val="006A364E"/>
    <w:rsid w:val="006A6FE7"/>
    <w:rsid w:val="006A7F8F"/>
    <w:rsid w:val="006B10FE"/>
    <w:rsid w:val="006B7C1E"/>
    <w:rsid w:val="006C1BD3"/>
    <w:rsid w:val="006C37D0"/>
    <w:rsid w:val="006C6C69"/>
    <w:rsid w:val="006D4638"/>
    <w:rsid w:val="006D642C"/>
    <w:rsid w:val="006E6BCF"/>
    <w:rsid w:val="006E7506"/>
    <w:rsid w:val="006F7ED5"/>
    <w:rsid w:val="00703143"/>
    <w:rsid w:val="007053E3"/>
    <w:rsid w:val="00706690"/>
    <w:rsid w:val="00710724"/>
    <w:rsid w:val="00710A80"/>
    <w:rsid w:val="007124A3"/>
    <w:rsid w:val="0072539A"/>
    <w:rsid w:val="00731D91"/>
    <w:rsid w:val="0075675C"/>
    <w:rsid w:val="0075774C"/>
    <w:rsid w:val="007663AE"/>
    <w:rsid w:val="00766F89"/>
    <w:rsid w:val="007705C0"/>
    <w:rsid w:val="00773B7D"/>
    <w:rsid w:val="00774103"/>
    <w:rsid w:val="00775F19"/>
    <w:rsid w:val="007776F4"/>
    <w:rsid w:val="007A447A"/>
    <w:rsid w:val="007B3EF1"/>
    <w:rsid w:val="007B53F7"/>
    <w:rsid w:val="007B686E"/>
    <w:rsid w:val="007F40D7"/>
    <w:rsid w:val="007F7B37"/>
    <w:rsid w:val="00800B62"/>
    <w:rsid w:val="00804397"/>
    <w:rsid w:val="00806AB4"/>
    <w:rsid w:val="00806C75"/>
    <w:rsid w:val="00815318"/>
    <w:rsid w:val="00826CA1"/>
    <w:rsid w:val="0083262D"/>
    <w:rsid w:val="00835942"/>
    <w:rsid w:val="00836D07"/>
    <w:rsid w:val="008424C6"/>
    <w:rsid w:val="00854859"/>
    <w:rsid w:val="00854EDD"/>
    <w:rsid w:val="008561C8"/>
    <w:rsid w:val="00861A4A"/>
    <w:rsid w:val="0086709A"/>
    <w:rsid w:val="00873803"/>
    <w:rsid w:val="0088188F"/>
    <w:rsid w:val="008874D5"/>
    <w:rsid w:val="00892A9F"/>
    <w:rsid w:val="00895CD7"/>
    <w:rsid w:val="008A01E6"/>
    <w:rsid w:val="008B0C21"/>
    <w:rsid w:val="008B1349"/>
    <w:rsid w:val="008C1646"/>
    <w:rsid w:val="008C352A"/>
    <w:rsid w:val="008D16DC"/>
    <w:rsid w:val="008E5E36"/>
    <w:rsid w:val="008F47AB"/>
    <w:rsid w:val="009223E5"/>
    <w:rsid w:val="00926079"/>
    <w:rsid w:val="009352C2"/>
    <w:rsid w:val="00943055"/>
    <w:rsid w:val="009465BC"/>
    <w:rsid w:val="00950948"/>
    <w:rsid w:val="00955AB8"/>
    <w:rsid w:val="00966FE1"/>
    <w:rsid w:val="00974372"/>
    <w:rsid w:val="00975DA1"/>
    <w:rsid w:val="009929A9"/>
    <w:rsid w:val="009934C2"/>
    <w:rsid w:val="009A5340"/>
    <w:rsid w:val="009B4E6F"/>
    <w:rsid w:val="009C1E4F"/>
    <w:rsid w:val="009D16A3"/>
    <w:rsid w:val="009D38BC"/>
    <w:rsid w:val="009D66AE"/>
    <w:rsid w:val="009D6AEF"/>
    <w:rsid w:val="009E158D"/>
    <w:rsid w:val="009E4E65"/>
    <w:rsid w:val="009E53AD"/>
    <w:rsid w:val="009E6E48"/>
    <w:rsid w:val="009F2F6E"/>
    <w:rsid w:val="009F4E03"/>
    <w:rsid w:val="00A04B4A"/>
    <w:rsid w:val="00A04E15"/>
    <w:rsid w:val="00A076F1"/>
    <w:rsid w:val="00A12C2E"/>
    <w:rsid w:val="00A12DFF"/>
    <w:rsid w:val="00A1659D"/>
    <w:rsid w:val="00A20C3C"/>
    <w:rsid w:val="00A238F3"/>
    <w:rsid w:val="00A240C5"/>
    <w:rsid w:val="00A315D8"/>
    <w:rsid w:val="00A34E65"/>
    <w:rsid w:val="00A35060"/>
    <w:rsid w:val="00A35997"/>
    <w:rsid w:val="00A50A6D"/>
    <w:rsid w:val="00A56774"/>
    <w:rsid w:val="00A66D00"/>
    <w:rsid w:val="00A70FC5"/>
    <w:rsid w:val="00A85966"/>
    <w:rsid w:val="00AB196D"/>
    <w:rsid w:val="00AB1F4F"/>
    <w:rsid w:val="00AB3604"/>
    <w:rsid w:val="00AB6FB9"/>
    <w:rsid w:val="00AB7474"/>
    <w:rsid w:val="00AC75C1"/>
    <w:rsid w:val="00AE1185"/>
    <w:rsid w:val="00AE52D4"/>
    <w:rsid w:val="00AF30E9"/>
    <w:rsid w:val="00AF348F"/>
    <w:rsid w:val="00AF4F47"/>
    <w:rsid w:val="00B0436C"/>
    <w:rsid w:val="00B0539D"/>
    <w:rsid w:val="00B077D0"/>
    <w:rsid w:val="00B10015"/>
    <w:rsid w:val="00B105BA"/>
    <w:rsid w:val="00B1566B"/>
    <w:rsid w:val="00B27357"/>
    <w:rsid w:val="00B3489B"/>
    <w:rsid w:val="00B4327C"/>
    <w:rsid w:val="00B463FB"/>
    <w:rsid w:val="00B60492"/>
    <w:rsid w:val="00B62B54"/>
    <w:rsid w:val="00B73B35"/>
    <w:rsid w:val="00B800F0"/>
    <w:rsid w:val="00B83A44"/>
    <w:rsid w:val="00B91A47"/>
    <w:rsid w:val="00BA0337"/>
    <w:rsid w:val="00BA2C7D"/>
    <w:rsid w:val="00BB0B99"/>
    <w:rsid w:val="00BC205C"/>
    <w:rsid w:val="00BC26A7"/>
    <w:rsid w:val="00BC2E63"/>
    <w:rsid w:val="00BC39FE"/>
    <w:rsid w:val="00BC751A"/>
    <w:rsid w:val="00BD1CA1"/>
    <w:rsid w:val="00BE4CA6"/>
    <w:rsid w:val="00BF2CAC"/>
    <w:rsid w:val="00C10B6C"/>
    <w:rsid w:val="00C1165D"/>
    <w:rsid w:val="00C12274"/>
    <w:rsid w:val="00C1464D"/>
    <w:rsid w:val="00C15534"/>
    <w:rsid w:val="00C2195A"/>
    <w:rsid w:val="00C2418D"/>
    <w:rsid w:val="00C35C69"/>
    <w:rsid w:val="00C44975"/>
    <w:rsid w:val="00C5039B"/>
    <w:rsid w:val="00C53086"/>
    <w:rsid w:val="00C5691D"/>
    <w:rsid w:val="00C569A0"/>
    <w:rsid w:val="00C607A7"/>
    <w:rsid w:val="00C6256A"/>
    <w:rsid w:val="00C852F5"/>
    <w:rsid w:val="00CA4585"/>
    <w:rsid w:val="00CA7E03"/>
    <w:rsid w:val="00CB3187"/>
    <w:rsid w:val="00CB6DF3"/>
    <w:rsid w:val="00CF6950"/>
    <w:rsid w:val="00D06767"/>
    <w:rsid w:val="00D07212"/>
    <w:rsid w:val="00D12E0B"/>
    <w:rsid w:val="00D13695"/>
    <w:rsid w:val="00D13ECB"/>
    <w:rsid w:val="00D14DDB"/>
    <w:rsid w:val="00D17A70"/>
    <w:rsid w:val="00D26183"/>
    <w:rsid w:val="00D432B5"/>
    <w:rsid w:val="00D54ECC"/>
    <w:rsid w:val="00D75332"/>
    <w:rsid w:val="00D76198"/>
    <w:rsid w:val="00D826FB"/>
    <w:rsid w:val="00D8485F"/>
    <w:rsid w:val="00D97905"/>
    <w:rsid w:val="00D97C86"/>
    <w:rsid w:val="00DA0F89"/>
    <w:rsid w:val="00DA6919"/>
    <w:rsid w:val="00DA7D87"/>
    <w:rsid w:val="00DB5C5B"/>
    <w:rsid w:val="00DC28C7"/>
    <w:rsid w:val="00DD3D3D"/>
    <w:rsid w:val="00DD6C07"/>
    <w:rsid w:val="00DD7226"/>
    <w:rsid w:val="00DD75D4"/>
    <w:rsid w:val="00DE1A00"/>
    <w:rsid w:val="00DE50F1"/>
    <w:rsid w:val="00E00FED"/>
    <w:rsid w:val="00E16800"/>
    <w:rsid w:val="00E17B98"/>
    <w:rsid w:val="00E2430A"/>
    <w:rsid w:val="00E26C7D"/>
    <w:rsid w:val="00E2752E"/>
    <w:rsid w:val="00E27D2B"/>
    <w:rsid w:val="00E4034C"/>
    <w:rsid w:val="00E42565"/>
    <w:rsid w:val="00E51A62"/>
    <w:rsid w:val="00E66400"/>
    <w:rsid w:val="00E70AA2"/>
    <w:rsid w:val="00E76C03"/>
    <w:rsid w:val="00E820D8"/>
    <w:rsid w:val="00E83C47"/>
    <w:rsid w:val="00E84D3F"/>
    <w:rsid w:val="00EC3C11"/>
    <w:rsid w:val="00ED150E"/>
    <w:rsid w:val="00ED21DD"/>
    <w:rsid w:val="00ED2A3D"/>
    <w:rsid w:val="00ED639E"/>
    <w:rsid w:val="00EF1733"/>
    <w:rsid w:val="00EF17C6"/>
    <w:rsid w:val="00EF52DD"/>
    <w:rsid w:val="00F27312"/>
    <w:rsid w:val="00F34EB0"/>
    <w:rsid w:val="00F35CE0"/>
    <w:rsid w:val="00F43280"/>
    <w:rsid w:val="00F4356E"/>
    <w:rsid w:val="00F44150"/>
    <w:rsid w:val="00F44436"/>
    <w:rsid w:val="00F4567F"/>
    <w:rsid w:val="00F45AB2"/>
    <w:rsid w:val="00F55B46"/>
    <w:rsid w:val="00F61278"/>
    <w:rsid w:val="00F7033C"/>
    <w:rsid w:val="00F76181"/>
    <w:rsid w:val="00F80EDB"/>
    <w:rsid w:val="00F92488"/>
    <w:rsid w:val="00F95228"/>
    <w:rsid w:val="00FA0FB9"/>
    <w:rsid w:val="00FB0C84"/>
    <w:rsid w:val="00FB16D8"/>
    <w:rsid w:val="00FB19DA"/>
    <w:rsid w:val="00FB1F6D"/>
    <w:rsid w:val="00FB27A2"/>
    <w:rsid w:val="00FC69F1"/>
    <w:rsid w:val="00FD1501"/>
    <w:rsid w:val="00FD32F3"/>
    <w:rsid w:val="00FD61F0"/>
    <w:rsid w:val="00FE5D9B"/>
    <w:rsid w:val="00FF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0441DFE6"/>
  <w15:docId w15:val="{B0D8933D-D9C7-4553-96BC-17029ED57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B99"/>
    <w:pPr>
      <w:suppressAutoHyphens/>
    </w:pPr>
    <w:rPr>
      <w:rFonts w:ascii="Times New Roman" w:eastAsia="Times New Roman" w:hAnsi="Times New Roman" w:cs="Times New Roman"/>
      <w:lang w:val="fr-FR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29713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46562"/>
    <w:rPr>
      <w:rFonts w:ascii="NeueSans Pro Normal" w:hAnsi="NeueSans Pro Normal"/>
    </w:rPr>
  </w:style>
  <w:style w:type="paragraph" w:styleId="Pieddepage">
    <w:name w:val="footer"/>
    <w:basedOn w:val="Normal"/>
    <w:link w:val="PieddepageCar"/>
    <w:uiPriority w:val="99"/>
    <w:semiHidden/>
    <w:rsid w:val="002971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46562"/>
    <w:rPr>
      <w:rFonts w:ascii="NeueSans Pro Normal" w:hAnsi="NeueSans Pro Norm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13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133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7776F4"/>
    <w:rPr>
      <w:color w:val="808080"/>
    </w:rPr>
  </w:style>
  <w:style w:type="paragraph" w:customStyle="1" w:styleId="PSCLauftext">
    <w:name w:val="PSC Lauftext"/>
    <w:basedOn w:val="Normal"/>
    <w:qFormat/>
    <w:rsid w:val="00046562"/>
    <w:pPr>
      <w:spacing w:after="20"/>
    </w:pPr>
    <w:rPr>
      <w:sz w:val="20"/>
      <w:szCs w:val="20"/>
    </w:rPr>
  </w:style>
  <w:style w:type="paragraph" w:customStyle="1" w:styleId="PSCTitelinstanz01">
    <w:name w:val="PSC Titelinstanz 01"/>
    <w:basedOn w:val="PSCLauftext"/>
    <w:next w:val="PSCTitelinstanz01schwarz"/>
    <w:qFormat/>
    <w:rsid w:val="00046562"/>
    <w:pPr>
      <w:spacing w:after="200"/>
    </w:pPr>
    <w:rPr>
      <w:rFonts w:ascii="NeueSans Pro SemiBold" w:hAnsi="NeueSans Pro SemiBold"/>
      <w:color w:val="00726F"/>
      <w:sz w:val="28"/>
      <w:szCs w:val="28"/>
    </w:rPr>
  </w:style>
  <w:style w:type="paragraph" w:customStyle="1" w:styleId="PSCTitelinstanz01schwarz">
    <w:name w:val="PSC Titelinstanz 01 schwarz"/>
    <w:basedOn w:val="PSCTitelinstanz01"/>
    <w:next w:val="PSCLeadtext"/>
    <w:qFormat/>
    <w:rsid w:val="00046562"/>
    <w:rPr>
      <w:color w:val="auto"/>
    </w:rPr>
  </w:style>
  <w:style w:type="paragraph" w:customStyle="1" w:styleId="PSCLeadtext">
    <w:name w:val="PSC Leadtext"/>
    <w:basedOn w:val="PSCLauftext"/>
    <w:next w:val="PSCTitelinstanz02"/>
    <w:qFormat/>
    <w:rsid w:val="00046562"/>
    <w:pPr>
      <w:spacing w:after="280"/>
    </w:pPr>
    <w:rPr>
      <w:sz w:val="24"/>
    </w:rPr>
  </w:style>
  <w:style w:type="paragraph" w:customStyle="1" w:styleId="PSCTitelinstanz02">
    <w:name w:val="PSC Titelinstanz 02"/>
    <w:basedOn w:val="PSCTitelinstanz01schwarz"/>
    <w:next w:val="PSCLauftext"/>
    <w:qFormat/>
    <w:rsid w:val="00046562"/>
    <w:pPr>
      <w:spacing w:after="260"/>
    </w:pPr>
    <w:rPr>
      <w:rFonts w:ascii="NeueSans Pro Bold" w:hAnsi="NeueSans Pro Bold"/>
      <w:sz w:val="20"/>
      <w:szCs w:val="20"/>
    </w:rPr>
  </w:style>
  <w:style w:type="paragraph" w:customStyle="1" w:styleId="PSCBetreff">
    <w:name w:val="PSC Betreff"/>
    <w:basedOn w:val="PSCLauftext"/>
    <w:qFormat/>
    <w:rsid w:val="00C1165D"/>
    <w:pPr>
      <w:spacing w:after="0"/>
    </w:pPr>
    <w:rPr>
      <w:rFonts w:ascii="NeueSans Pro Bold" w:hAnsi="NeueSans Pro Bold"/>
      <w:color w:val="00726F"/>
    </w:rPr>
  </w:style>
  <w:style w:type="table" w:styleId="Grilledutableau">
    <w:name w:val="Table Grid"/>
    <w:basedOn w:val="TableauNormal"/>
    <w:uiPriority w:val="59"/>
    <w:rsid w:val="00C1165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30715"/>
    <w:pPr>
      <w:spacing w:line="288" w:lineRule="auto"/>
      <w:ind w:left="720"/>
      <w:contextualSpacing/>
    </w:pPr>
    <w:rPr>
      <w:rFonts w:ascii="Futura Bk BT" w:hAnsi="Futura Bk BT"/>
      <w:sz w:val="22"/>
      <w:lang w:eastAsia="de-CH"/>
    </w:rPr>
  </w:style>
  <w:style w:type="paragraph" w:customStyle="1" w:styleId="Default">
    <w:name w:val="Default"/>
    <w:rsid w:val="002360A8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Body1">
    <w:name w:val="Body 1"/>
    <w:autoRedefine/>
    <w:rsid w:val="00FF3606"/>
    <w:pPr>
      <w:tabs>
        <w:tab w:val="left" w:pos="6237"/>
      </w:tabs>
      <w:jc w:val="both"/>
    </w:pPr>
    <w:rPr>
      <w:rFonts w:ascii="Times New Roman" w:eastAsia="Arial Unicode MS" w:hAnsi="Times New Roman" w:cs="Times New Roman"/>
      <w:b/>
      <w:snapToGrid w:val="0"/>
      <w:color w:val="000000"/>
      <w:u w:color="000000"/>
      <w:lang w:val="fr-CH" w:eastAsia="fr-CH"/>
    </w:rPr>
  </w:style>
  <w:style w:type="paragraph" w:styleId="Corpsdetexte">
    <w:name w:val="Body Text"/>
    <w:basedOn w:val="Normal"/>
    <w:link w:val="CorpsdetexteCar"/>
    <w:rsid w:val="00FB27A2"/>
    <w:pPr>
      <w:spacing w:before="100"/>
      <w:jc w:val="both"/>
    </w:pPr>
    <w:rPr>
      <w:rFonts w:ascii="Arial" w:hAnsi="Arial" w:cs="Arial"/>
      <w:sz w:val="23"/>
      <w:szCs w:val="23"/>
      <w:lang w:eastAsia="fr-FR"/>
    </w:rPr>
  </w:style>
  <w:style w:type="character" w:customStyle="1" w:styleId="CorpsdetexteCar">
    <w:name w:val="Corps de texte Car"/>
    <w:basedOn w:val="Policepardfaut"/>
    <w:link w:val="Corpsdetexte"/>
    <w:rsid w:val="00FB27A2"/>
    <w:rPr>
      <w:rFonts w:ascii="Arial" w:eastAsia="Times New Roman" w:hAnsi="Arial" w:cs="Arial"/>
      <w:sz w:val="23"/>
      <w:szCs w:val="23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0975D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A7D87"/>
    <w:pPr>
      <w:spacing w:before="100" w:beforeAutospacing="1" w:after="100" w:afterAutospacing="1"/>
    </w:pPr>
    <w:rPr>
      <w:lang w:val="fr-CH" w:eastAsia="fr-CH"/>
    </w:rPr>
  </w:style>
  <w:style w:type="character" w:styleId="lev">
    <w:name w:val="Strong"/>
    <w:basedOn w:val="Policepardfaut"/>
    <w:uiPriority w:val="22"/>
    <w:qFormat/>
    <w:rsid w:val="00DA7D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0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3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7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01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81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268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93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487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0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Valais\PS%20Mod&#232;les_PS%20Vorlagen\Fran&#231;ais\Word%20mod&#232;les\Proces_verbal_modele_FR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823cd-cf4c-4454-af4d-81f410920325" xsi:nil="true"/>
    <lcf76f155ced4ddcb4097134ff3c332f xmlns="80c161ae-f6ef-413e-829f-d37dcb91ade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8A3715C64AF746B3AACBA9BAF95229" ma:contentTypeVersion="16" ma:contentTypeDescription="Crée un document." ma:contentTypeScope="" ma:versionID="56be3590b73e94ceabd583957b27049d">
  <xsd:schema xmlns:xsd="http://www.w3.org/2001/XMLSchema" xmlns:xs="http://www.w3.org/2001/XMLSchema" xmlns:p="http://schemas.microsoft.com/office/2006/metadata/properties" xmlns:ns2="80c161ae-f6ef-413e-829f-d37dcb91adee" xmlns:ns3="69e823cd-cf4c-4454-af4d-81f410920325" targetNamespace="http://schemas.microsoft.com/office/2006/metadata/properties" ma:root="true" ma:fieldsID="c2e233da1b62d18bdca76e083e9c597d" ns2:_="" ns3:_="">
    <xsd:import namespace="80c161ae-f6ef-413e-829f-d37dcb91adee"/>
    <xsd:import namespace="69e823cd-cf4c-4454-af4d-81f4109203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161ae-f6ef-413e-829f-d37dcb91a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fc4f0c1c-f5c3-47a6-b14e-22125e6d4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823cd-cf4c-4454-af4d-81f41092032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4dc5bc1-0611-47e3-8f77-b00c84969d62}" ma:internalName="TaxCatchAll" ma:showField="CatchAllData" ma:web="69e823cd-cf4c-4454-af4d-81f410920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3BCA8-FC66-48D4-B903-A19A9E342D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6CB72C-1453-4FEC-B977-C8DF4E36FCD6}">
  <ds:schemaRefs>
    <ds:schemaRef ds:uri="69e823cd-cf4c-4454-af4d-81f410920325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80c161ae-f6ef-413e-829f-d37dcb91adee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C9F3FD7-6A88-46D3-8120-A1BB39084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c161ae-f6ef-413e-829f-d37dcb91adee"/>
    <ds:schemaRef ds:uri="69e823cd-cf4c-4454-af4d-81f4109203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65DF94-E701-422A-B003-B332316FC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Proces_verbal_modele_FR.dotx</Template>
  <TotalTime>60</TotalTime>
  <Pages>3</Pages>
  <Words>267</Words>
  <Characters>1473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PSC Vorlage Basisdokument Hoch de</vt:lpstr>
    </vt:vector>
  </TitlesOfParts>
  <Company>Pro Senectute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Moix Lionel</cp:lastModifiedBy>
  <cp:revision>19</cp:revision>
  <cp:lastPrinted>2016-09-12T10:49:00Z</cp:lastPrinted>
  <dcterms:created xsi:type="dcterms:W3CDTF">2019-06-06T12:36:00Z</dcterms:created>
  <dcterms:modified xsi:type="dcterms:W3CDTF">2024-12-12T08:00:00Z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0x010100308A3715C64AF746B3AACBA9BAF95229</vt:lpwstr>
  </property>
  <property fmtid="{D5CDD505-2E9C-101B-9397-08002B2CF9AE}" pid="3" name="MediaServiceImageTags">
    <vt:lpwstr/>
  </property>
</Properties>
</file>